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D074BE">
        <w:trPr>
          <w:trHeight w:val="4435"/>
        </w:trPr>
        <w:tc>
          <w:tcPr>
            <w:tcW w:w="0" w:type="auto"/>
          </w:tcPr>
          <w:p w:rsidR="00D074BE" w:rsidRDefault="00C66D0E">
            <w:bookmarkStart w:id="0" w:name="_GoBack"/>
            <w:bookmarkEnd w:id="0"/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2163445</wp:posOffset>
                      </wp:positionV>
                      <wp:extent cx="1938020" cy="642620"/>
                      <wp:effectExtent l="6350" t="12065" r="8255" b="12065"/>
                      <wp:wrapNone/>
                      <wp:docPr id="52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42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742" w:rsidRDefault="00FC0282">
                                  <w:r>
                                    <w:t>frankrijk                                         Afrika                                                   Noord-Amerika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6" style="position:absolute;margin-left:155.4pt;margin-top:170.35pt;width:152.6pt;height:5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hNKAIAAEkEAAAOAAAAZHJzL2Uyb0RvYy54bWysVNuO0zAQfUfiHyy/01y2LW3UdLXqUoS0&#10;wIqFD3AcJ7FwbDN2myxfz9jpdrvAEyIP1ozn+HjmzDib67FX5CjASaNLms1SSoTmppa6Lem3r/s3&#10;K0qcZ7pmymhR0kfh6PX29avNYAuRm86oWgBBEu2KwZa0894WSeJ4J3rmZsYKjcHGQM88utAmNbAB&#10;2XuV5Gm6TAYDtQXDhXO4ezsF6TbyN43g/nPTOOGJKinm5uMKca3Cmmw3rGiB2U7yUxrsH7LomdR4&#10;6ZnqlnlGDiD/oOolB+NM42fc9IlpGslFrAGrydLfqnnomBWxFhTH2bNM7v/R8k/HeyCyLukip0Sz&#10;Hnv0BVVjulWCXC2CQIN1BeIe7D2EEp29M/y7I9rsOoSJGwAzdILVmFYW8MmLA8FxeJRUw0dTIz07&#10;eBO1GhvoAyGqQMbYksdzS8ToCcfNbH21SnPsHMfYcp4v0Q5XsOLptAXn3wvTk2CUFDD5yM6Od85P&#10;0CdIzN4oWe+lUtGBttopIEeG47GP34ndXcKUJkNJ14t8EZlfxNwlRRq/v1H00uOcK9mXdHUGsSLI&#10;9k7XmCYrPJNqsrE6pU86BummFvixGhEY9KxM/YiKgpnmGd8fGp2Bn5QMOMsldT8ODAQl6oPGrqyz&#10;+TwMf3Tmi7dBT7iMVJcRpjlSldRTMpk7Pz2YgwXZdnhTFmXQ5gY72cgo8nNWp7xxXmObTm8rPIhL&#10;P6Ke/wDbXwAAAP//AwBQSwMEFAAGAAgAAAAhADbz78HgAAAACwEAAA8AAABkcnMvZG93bnJldi54&#10;bWxMj0FPg0AQhe8m/ofNmHizu7QELWVpjKYmHlt68TbACFR2l7BLi/56x5O9vcl7efO9bDubXpxp&#10;9J2zGqKFAkG2cnVnGw3HYvfwBMIHtDX2zpKGb/KwzW9vMkxrd7F7Oh9CI7jE+hQ1tCEMqZS+asmg&#10;X7iBLHufbjQY+BwbWY944XLTy6VSiTTYWf7Q4kAvLVVfh8loKLvlEX/2xZsy690qvM/Fafp41fr+&#10;bn7egAg0h/8w/OEzOuTMVLrJ1l70GlaRYvTAIlaPIDiRRAmvKzXEcbQGmWfyekP+CwAA//8DAFBL&#10;AQItABQABgAIAAAAIQC2gziS/gAAAOEBAAATAAAAAAAAAAAAAAAAAAAAAABbQ29udGVudF9UeXBl&#10;c10ueG1sUEsBAi0AFAAGAAgAAAAhADj9If/WAAAAlAEAAAsAAAAAAAAAAAAAAAAALwEAAF9yZWxz&#10;Ly5yZWxzUEsBAi0AFAAGAAgAAAAhAMNWqE0oAgAASQQAAA4AAAAAAAAAAAAAAAAALgIAAGRycy9l&#10;Mm9Eb2MueG1sUEsBAi0AFAAGAAgAAAAhADbz78HgAAAACwEAAA8AAAAAAAAAAAAAAAAAggQAAGRy&#10;cy9kb3ducmV2LnhtbFBLBQYAAAAABAAEAPMAAACPBQAAAAA=&#10;">
                      <v:textbox>
                        <w:txbxContent>
                          <w:p w:rsidR="00CD7742" w:rsidRDefault="00FC0282">
                            <w:r>
                              <w:t>frankrijk                                         Afrika                                                   Noord-Amerika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6350" t="12065" r="8255" b="10795"/>
                      <wp:wrapNone/>
                      <wp:docPr id="51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DA79A" id="Rectangle 34" o:spid="_x0000_s1026" style="position:absolute;margin-left:155.4pt;margin-top:170.35pt;width:152.6pt;height:4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r/IgIAAD4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LQtKDNNY&#10;oy+oGjOdEuRqFgUanK8w7tE9QEzRu3vLv3ti7LrHMHELYIdesAZpFTE+e/EgGh6fku3w0TYIz3bB&#10;Jq0OLegIiCqQQyrJ8VwScQiE42WxuJrnU6wcR195fT0tyvQFq55fO/DhvbCaxENNAckndLa/9yGy&#10;YdVzSGJvlWw2UqlkQLddKyB7hu2xSeuE7i/DlCFDTRfltEzIL3z+EiJP628QWgbscyV1TefnIFZF&#10;2d6ZJnVhYFKNZ6SszEnHKN1Ygq1tjigj2LGJcejw0Fv4ScmADVxT/2PHQFCiPhgsxaKYzWLHJ2NW&#10;XkcR4dKzvfQwwxGqpoGS8bgO45TsHMiux5+KlLuxt1i+ViZlY2lHViey2KRJ8NNAxSm4tFPUr7Ff&#10;PQEAAP//AwBQSwMEFAAGAAgAAAAhAKDjl+vgAAAACwEAAA8AAABkcnMvZG93bnJldi54bWxMj8FO&#10;wzAQRO9I/IO1SNyonaYKEOJUCFQkjm164baJlyQQ21HstIGvZznBbVYzmn1TbBc7iBNNofdOQ7JS&#10;IMg13vSu1XCsdjd3IEJEZ3DwjjR8UYBteXlRYG782e3pdIit4BIXctTQxTjmUoamI4th5Udy7L37&#10;yWLkc2qlmfDM5XaQa6UyabF3/KHDkZ46aj4Ps9VQ9+sjfu+rF2Xvd2l8XaqP+e1Z6+ur5fEBRKQl&#10;/oXhF5/RoWSm2s/OBDFoSBPF6JHFRt2C4ESWZLyu1rBJkwxkWcj/G8ofAAAA//8DAFBLAQItABQA&#10;BgAIAAAAIQC2gziS/gAAAOEBAAATAAAAAAAAAAAAAAAAAAAAAABbQ29udGVudF9UeXBlc10ueG1s&#10;UEsBAi0AFAAGAAgAAAAhADj9If/WAAAAlAEAAAsAAAAAAAAAAAAAAAAALwEAAF9yZWxzLy5yZWxz&#10;UEsBAi0AFAAGAAgAAAAhAFc6uv8iAgAAPgQAAA4AAAAAAAAAAAAAAAAALgIAAGRycy9lMm9Eb2Mu&#10;eG1sUEsBAi0AFAAGAAgAAAAhAKDjl+vgAAAACwEAAA8AAAAAAAAAAAAAAAAAfAQAAGRycy9kb3du&#10;cmV2LnhtbFBLBQYAAAAABAAEAPMAAACJBQAAAAA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6985" r="13335" b="12065"/>
                      <wp:wrapNone/>
                      <wp:docPr id="50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D564B7">
                                  <w:r>
                                    <w:t>CKV- Simon van Hasselt huiswerk: maak een kunst kwartet.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Zoek vier </w:t>
                                  </w:r>
                                  <w:r w:rsidR="001A7554">
                                    <w:t xml:space="preserve"> verschillende </w:t>
                                  </w:r>
                                  <w:r>
                                    <w:t>afbeeldingen van</w:t>
                                  </w:r>
                                  <w:r w:rsidR="001A7554">
                                    <w:t xml:space="preserve"> de  twee kunstenaars </w:t>
                                  </w:r>
                                  <w:r w:rsidR="00AE0E49">
                                    <w:t xml:space="preserve">/onderwerpen </w:t>
                                  </w:r>
                                  <w:r w:rsidR="001A7554">
                                    <w:t>die op dit  vel staan en plak ze op.</w:t>
                                  </w:r>
                                  <w:r>
                                    <w:t xml:space="preserve"> Zoek de namen van de kunstwerken op en schrijf ze in de goede volgorde op de juiste kaartjes.  Elk kwartet geef je één achtergrondkleur. 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               </w:t>
                                  </w:r>
                                  <w:r w:rsidR="001A7554">
                                    <w:t xml:space="preserve">              </w:t>
                                  </w:r>
                                </w:p>
                                <w:p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7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20KwIAAFoEAAAOAAAAZHJzL2Uyb0RvYy54bWysVNuO2yAQfa/Uf0C8N07cXHatOKtttqkq&#10;bS/Sbj8AY2yjAkOBxE6/vgPOZtOL+lDVD4hhhjOHMzNe3wxakYNwXoIp6WwypUQYDrU0bUm/PO5e&#10;XVHiAzM1U2BESY/C05vNyxfr3hYihw5ULRxBEOOL3pa0C8EWWeZ5JzTzE7DCoLMBp1lA07VZ7ViP&#10;6Fpl+XS6zHpwtXXAhfd4ejc66SbhN43g4VPTeBGIKilyC2l1aa3imm3WrGgds53kJxrsH1hoJg0m&#10;PUPdscDI3snfoLTkDjw0YcJBZ9A0kov0BnzNbPrLax46ZkV6C4rj7Vkm//9g+cfDZ0dkXdIFymOY&#10;xho9iiGQNzCQ13nUp7e+wLAHi4FhwHOsc3qrt/fAv3piYNsx04pb56DvBKuR3yzezC6ujjg+glT9&#10;B6gxD9sHSEBD43QUD+UgiI5EjufaRC48plwt8uUUXRx9+XK1XOSLlIMVT9et8+GdAE3ipqQOi5/g&#10;2eHeh0iHFU8hMZsHJeudVCoZrq22ypEDw0bZpe+E/lOYMqQv6XXM/XeIafr+BKFlwI5XUpf06hzE&#10;iqjbW1OnfgxMqnGPlJU5CRm1G1UMQzWkmiWVo8gV1EdU1sHY4DiQuOnAfaekx+Yuqf+2Z05Qot4b&#10;rM71bD6P05CM+WKVo+EuPdWlhxmOUCUNlIzbbRgnaG+dbDvMNPaDgVusaCOT1s+sTvSxgVMJTsMW&#10;J+TSTlHPv4TNDwAAAP//AwBQSwMEFAAGAAgAAAAhAK9xYenfAAAACAEAAA8AAABkcnMvZG93bnJl&#10;di54bWxMj8FOwzAQRO9I/IO1SFwQdRpCSUI2FUIC0RsUBFc3dpOIeB1sNw1/z3KC4+yMZt5W69kO&#10;YjI+9I4QlosEhKHG6Z5ahLfXh8scRIiKtBocGYRvE2Bdn55UqtTuSC9m2sZWcAmFUiF0MY6llKHp&#10;jFVh4UZD7O2dtyqy9K3UXh253A4yTZKVtKonXujUaO4703xuDxYhz56mj7C5en5vVvuhiBc30+OX&#10;Rzw/m+9uQUQzx78w/OIzOtTMtHMH0kEMCEXKQYQ0yUCwnebXfNghZNmyAFlX8v8D9Q8AAAD//wMA&#10;UEsBAi0AFAAGAAgAAAAhALaDOJL+AAAA4QEAABMAAAAAAAAAAAAAAAAAAAAAAFtDb250ZW50X1R5&#10;cGVzXS54bWxQSwECLQAUAAYACAAAACEAOP0h/9YAAACUAQAACwAAAAAAAAAAAAAAAAAvAQAAX3Jl&#10;bHMvLnJlbHNQSwECLQAUAAYACAAAACEAoyg9tCsCAABaBAAADgAAAAAAAAAAAAAAAAAuAgAAZHJz&#10;L2Uyb0RvYy54bWxQSwECLQAUAAYACAAAACEAr3Fh6d8AAAAIAQAADwAAAAAAAAAAAAAAAACFBAAA&#10;ZHJzL2Rvd25yZXYueG1sUEsFBgAAAAAEAAQA8wAAAJEFAAAAAA==&#10;">
                      <v:textbox>
                        <w:txbxContent>
                          <w:p w:rsidR="00D564B7" w:rsidRDefault="00D564B7">
                            <w:r>
                              <w:t>CKV- Simon van Hasselt huiswerk: maak een kunst kwartet.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Zoek vier </w:t>
                            </w:r>
                            <w:r w:rsidR="001A7554">
                              <w:t xml:space="preserve"> verschillende </w:t>
                            </w:r>
                            <w:r>
                              <w:t>afbeeldingen van</w:t>
                            </w:r>
                            <w:r w:rsidR="001A7554">
                              <w:t xml:space="preserve"> de  twee kunstenaars </w:t>
                            </w:r>
                            <w:r w:rsidR="00AE0E49">
                              <w:t xml:space="preserve">/onderwerpen </w:t>
                            </w:r>
                            <w:r w:rsidR="001A7554">
                              <w:t>die op dit  vel staan en plak ze op.</w:t>
                            </w:r>
                            <w:r>
                              <w:t xml:space="preserve"> Zoek de namen van de kunstwerken op en schrijf ze in de goede volgorde op de juiste kaartjes.  Elk kwartet geef je één achtergrondkleur. 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               </w:t>
                            </w:r>
                            <w:r w:rsidR="001A7554">
                              <w:t xml:space="preserve">              </w:t>
                            </w:r>
                          </w:p>
                          <w:p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C66D0E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739775</wp:posOffset>
                      </wp:positionV>
                      <wp:extent cx="1616710" cy="1313815"/>
                      <wp:effectExtent l="5080" t="7620" r="6985" b="12065"/>
                      <wp:wrapNone/>
                      <wp:docPr id="49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13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742" w:rsidRDefault="00FC0282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530985" cy="1334784"/>
                                        <wp:effectExtent l="0" t="0" r="0" b="0"/>
                                        <wp:docPr id="2" name="Afbeelding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rood.jp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6377" cy="13569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8" style="position:absolute;margin-left:7.5pt;margin-top:58.25pt;width:127.3pt;height:103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mJ2LAIAAFEEAAAOAAAAZHJzL2Uyb0RvYy54bWysVNtu2zAMfR+wfxD0vjjOrYkRpyjSZRjQ&#10;bcW6fYAsy7Yw3UYpcbqvLyWnabrtaZgfBFGkjg4PSa+vj1qRgwAvrSlpPhpTIgy3tTRtSb9/271b&#10;UuIDMzVT1oiSPgpPrzdv36x7V4iJ7ayqBRAEMb7oXUm7EFyRZZ53QjM/sk4YdDYWNAtoQpvVwHpE&#10;1yqbjMeLrLdQO7BceI+nt4OTbhJ+0wgevjSNF4GokiK3kFZIaxXXbLNmRQvMdZKfaLB/YKGZNPjo&#10;GeqWBUb2IP+A0pKD9bYJI251ZptGcpFywGzy8W/ZPHTMiZQLiuPdWSb//2D558M9EFmXdLaixDCN&#10;NfqKqjHTKkGmiyhQ73yBcQ/uHmKK3t1Z/sMTY7cdhokbANt3gtVIK4/x2asL0fB4lVT9J1sjPNsH&#10;m7Q6NqAjIKpAjqkkj+eSiGMgHA/zRb64yrFyHH35NJ8u83l6gxXP1x348EFYTeKmpIDsEzw73PkQ&#10;6bDiOSTRt0rWO6lUMqCttgrIgWF/7NJ3QveXYcqQvqSr+WSekF/5/CXEOH1/g9AyYKMrqUu6PAex&#10;Iur23tSpDQOTatgjZWVOQkbthhqEY3VMpZrEB6Kula0fUVmwQ1/jHOKms/CLkh57uqT+556BoER9&#10;NFidVT6bxSFIxmx+NUEDLj3VpYcZjlAlDZQM220YBmfvQLYdvpQnNYy9wYo2Mmn9wupEH/s2leA0&#10;Y3EwLu0U9fIn2DwBAAD//wMAUEsDBBQABgAIAAAAIQCmkI774AAAAAoBAAAPAAAAZHJzL2Rvd25y&#10;ZXYueG1sTI9BT4NAEIXvJv6HzZh4s0vBEktZGqOpiceWXrwt7AhUdpawS4v+esdTPU1e5uW97+Xb&#10;2fbijKPvHClYLiIQSLUzHTUKjuXu4QmED5qM7h2hgm/0sC1ub3KdGXehPZ4PoREcQj7TCtoQhkxK&#10;X7dotV+4AYl/n260OrAcG2lGfeFw28s4ilJpdUfc0OoBX1qsvw6TVVB18VH/7Mu3yK53SXify9P0&#10;8arU/d38vAERcA5XM/zhMzoUzFS5iYwXPesVTwl8l+kKBBvidJ2CqBQkcfIIssjl/wnFLwAAAP//&#10;AwBQSwECLQAUAAYACAAAACEAtoM4kv4AAADhAQAAEwAAAAAAAAAAAAAAAAAAAAAAW0NvbnRlbnRf&#10;VHlwZXNdLnhtbFBLAQItABQABgAIAAAAIQA4/SH/1gAAAJQBAAALAAAAAAAAAAAAAAAAAC8BAABf&#10;cmVscy8ucmVsc1BLAQItABQABgAIAAAAIQBP0mJ2LAIAAFEEAAAOAAAAAAAAAAAAAAAAAC4CAABk&#10;cnMvZTJvRG9jLnhtbFBLAQItABQABgAIAAAAIQCmkI774AAAAAoBAAAPAAAAAAAAAAAAAAAAAIYE&#10;AABkcnMvZG93bnJldi54bWxQSwUGAAAAAAQABADzAAAAkwUAAAAA&#10;">
                      <v:textbox>
                        <w:txbxContent>
                          <w:p w:rsidR="00CD7742" w:rsidRDefault="00FC0282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530985" cy="1334784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ood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6377" cy="1356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5080" t="6985" r="6985" b="9525"/>
                      <wp:wrapNone/>
                      <wp:docPr id="48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0E49" w:rsidRPr="00D564B7" w:rsidRDefault="00AE0E4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Rotsschilderingen Australië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9" type="#_x0000_t202" style="position:absolute;margin-left:7.5pt;margin-top:10.2pt;width:127.3pt;height:4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42LgIAAFkEAAAOAAAAZHJzL2Uyb0RvYy54bWysVNtu2zAMfR+wfxD0vjjO4rQ14hRdugwD&#10;ugvQ7gNkWbaFSaImKbG7rx8lp2l2exnmB0ESqUPyHNLr61ErchDOSzAVzWdzSoTh0EjTVfTLw+7V&#10;JSU+MNMwBUZU9FF4er15+WI92FIsoAfVCEcQxPhysBXtQ7BllnneC838DKwwaGzBaRbw6LqscWxA&#10;dK2yxXy+ygZwjXXAhfd4ezsZ6Sbht63g4VPbehGIqijmFtLq0lrHNdusWdk5ZnvJj2mwf8hCM2kw&#10;6AnqlgVG9k7+BqUld+ChDTMOOoO2lVykGrCafP5LNfc9syLVguR4e6LJ/z9Y/vHw2RHZVHSJShmm&#10;UaMHMQbyBkaySPwM1pfodm/RMYx4jzqnWr29A/7VEwPbnplO3DgHQy9Yg/nlkdns7GlUxJc+gtTD&#10;B2gwDtsHSEBj63QkD+kgiI46PZ60ibnwGHKVry5yNHG0FatlkRcpBCufXlvnwzsBmsRNRR1qn9DZ&#10;4c6HmA0rn1xiMA9KNjupVDq4rt4qRw4M+2SXviP6T27KkKGiV8WimAj4K8Q8fX+C0DJgwyupK3p5&#10;cmJlpO2taVI7BibVtMeUlTnyGKmbSAxjPSbJXscAkdYamkck1sHU3ziPuOnBfadkwN6uqP+2Z05Q&#10;ot4bFOcqXy7jMKTDsrhAnYk7t9TnFmY4QlU0UDJtt2EaoL11susx0tQOBm5Q0FYmrp+zOqaP/Zsk&#10;OM5aHJDzc/J6/iNsfgAAAP//AwBQSwMEFAAGAAgAAAAhAJPqUk7eAAAACQEAAA8AAABkcnMvZG93&#10;bnJldi54bWxMj8FOwzAQRO9I/IO1SFxQa5OW0IQ4FUIC0Ru0CK5u7CYR9jrYbhr+nuUEx9Fbzb6p&#10;1pOzbDQh9h4lXM8FMION1z22Et52j7MVsJgUamU9GgnfJsK6Pj+rVKn9CV/NuE0toxKMpZLQpTSU&#10;nMemM07FuR8MEjv44FSiGFqugzpRubM8EyLnTvVIHzo1mIfONJ/bo5OwWj6PH3GzeHlv8oMt0tXt&#10;+PQVpLy8mO7vgCUzpb9j+NUndajJae+PqCOzlG9oSpKQiSUw4lle5MD2BESxAF5X/P+C+gcAAP//&#10;AwBQSwECLQAUAAYACAAAACEAtoM4kv4AAADhAQAAEwAAAAAAAAAAAAAAAAAAAAAAW0NvbnRlbnRf&#10;VHlwZXNdLnhtbFBLAQItABQABgAIAAAAIQA4/SH/1gAAAJQBAAALAAAAAAAAAAAAAAAAAC8BAABf&#10;cmVscy8ucmVsc1BLAQItABQABgAIAAAAIQDHBq42LgIAAFkEAAAOAAAAAAAAAAAAAAAAAC4CAABk&#10;cnMvZTJvRG9jLnhtbFBLAQItABQABgAIAAAAIQCT6lJO3gAAAAkBAAAPAAAAAAAAAAAAAAAAAIgE&#10;AABkcnMvZG93bnJldi54bWxQSwUGAAAAAAQABADzAAAAkwUAAAAA&#10;">
                      <v:textbox>
                        <w:txbxContent>
                          <w:p w:rsidR="00AE0E49" w:rsidRPr="00D564B7" w:rsidRDefault="00AE0E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Rotsschilderingen Australië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6350" t="12065" r="8255" b="10795"/>
                      <wp:wrapNone/>
                      <wp:docPr id="4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28422" id="Rectangle 17" o:spid="_x0000_s1026" style="position:absolute;margin-left:-5.15pt;margin-top:170.35pt;width:152.6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i8IQ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d8MuPMio5q&#10;9JlUE3ZnFCtmUaDe+ZLiHt0DxhS9uwf5zTML65bC1C0i9K0SNdEqYnz27EE0PD1l2/4D1AQv9gGS&#10;VscGuwhIKrBjKsnpUhJ1DEzSZbF4Pc/HVDlJvulsNi6m6QtRPr126MM7BR2Lh4ojkU/o4nDvQ2Qj&#10;yqeQxB6MrjfamGTgbrs2yA6C2mOT1hndX4cZy/qKL6bjaUJ+5vPXEHlaf4PodKA+N7qr+PwSJMoo&#10;21tbpy4MQpvhTJSNPesYpRtKsIX6RDIiDE1MQ0eHFvAHZz01cMX9971AxZl5b6kUi2IyiR2fjMl0&#10;FkXEa8/22iOsJKiKB86G4zoMU7J3qHct/VSk3C3cUvkanZSNpR1YnclSkybBzwMVp+DaTlG/xn71&#10;EwAA//8DAFBLAwQUAAYACAAAACEAfNr1RuEAAAALAQAADwAAAGRycy9kb3ducmV2LnhtbEyPy07D&#10;MBBF95X4B2uQ2LV2HiokxKkQqEgs23TDbhKbJBCPo9hpA1+Pu4Ll6B7de6bYLWZgZz253pKEaCOA&#10;aWqs6qmVcKr26wdgziMpHCxpCd/awa68WRWYK3uhgz4ffctCCbkcJXTejznnrum0Qbexo6aQfdjJ&#10;oA/n1HI14SWUm4HHQmy5wZ7CQoejfu5083WcjYS6j0/4c6hehcn2iX9bqs/5/UXKu9vl6RGY14v/&#10;g+GqH9ShDE61nUk5NkhYRyIJqIQkFffAAhFnaQaslpAm0RZ4WfD/P5S/AAAA//8DAFBLAQItABQA&#10;BgAIAAAAIQC2gziS/gAAAOEBAAATAAAAAAAAAAAAAAAAAAAAAABbQ29udGVudF9UeXBlc10ueG1s&#10;UEsBAi0AFAAGAAgAAAAhADj9If/WAAAAlAEAAAsAAAAAAAAAAAAAAAAALwEAAF9yZWxzLy5yZWxz&#10;UEsBAi0AFAAGAAgAAAAhAIXKSLwhAgAAPgQAAA4AAAAAAAAAAAAAAAAALgIAAGRycy9lMm9Eb2Mu&#10;eG1sUEsBAi0AFAAGAAgAAAAhAHza9UbhAAAACwEAAA8AAAAAAAAAAAAAAAAAewQAAGRycy9kb3du&#10;cmV2LnhtbFBLBQYAAAAABAAEAPMAAACJBQAAAAA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5080" t="6985" r="6985" b="12065"/>
                      <wp:wrapNone/>
                      <wp:docPr id="4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875D16" id="AutoShape 3" o:spid="_x0000_s1026" style="position:absolute;margin-left:7.5pt;margin-top:10.2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zTMAIAAGIEAAAOAAAAZHJzL2Uyb0RvYy54bWysVFGP0zAMfkfiP0R557qOrWPVutNpxyGk&#10;A04c/IAsSddAGgcnW7f79bjpbmzAE6IPkR3bX2x/dhfX+9ayncZgwFU8vxpxpp0EZdym4l+/3L16&#10;w1mIwilhwemKH3Tg18uXLxadL/UYGrBKIyMQF8rOV7yJ0ZdZFmSjWxGuwGtHxhqwFZFU3GQKRUfo&#10;rc3Go1GRdYDKI0gdAt3eDka+TPh1rWX8VNdBR2YrTrnFdGI61/2ZLRei3KDwjZHHNMQ/ZNEK4+jR&#10;E9StiIJt0fwB1RqJEKCOVxLaDOraSJ1qoGry0W/VPDbC61QLNSf4U5vC/4OVH3cPyIyq+KTgzImW&#10;OLrZRkhPs9d9fzofSnJ79A/YVxj8PcjvgTlYNcJt9A0idI0WirLKe//sIqBXAoWydfcBFKELQk+t&#10;2tfY9oDUBLZPjBxOjOh9ZJIu8yIvZjkRJ8mWz8eT0TRxlonyOdxjiO80tKwXKo6wdeoz8Z7eELv7&#10;EBMv6licUN84q1tLLO+EZXlRFLOUtSiPzoT9jJnqBWvUnbE2KbhZrywyCq34XfqOweHczTrWVXw+&#10;HU9TFhe2cA4xSt/fIFIdaTr73r51KslRGDvIlKV1x2b3/R14WoM6UK8RhkGnxSShAXzirKMhr3j4&#10;sRWoObPvHfE1zyeTfiuSMpnOxqTguWV9bhFOElTFI2eDuIrDJm09mk1DL+WpXAf9BNUmPg/DkNUx&#10;WRpkki425VxPXr9+DcufAAAA//8DAFBLAwQUAAYACAAAACEAnsRQT90AAAAJAQAADwAAAGRycy9k&#10;b3ducmV2LnhtbEyPwU7DMBBE70j8g7VI3KhN2kY0jVMhJLgiUg4cnXhJosbrNHbSwNeznOA4mtHM&#10;m/ywuF7MOIbOk4b7lQKBVHvbUaPh/fh89wAiREPW9J5QwxcGOBTXV7nJrL/QG85lbASXUMiMhjbG&#10;IZMy1C06E1Z+QGLv04/ORJZjI+1oLlzuepkolUpnOuKF1gz41GJ9KienobZqUuPH/LqrtrH8nqcz&#10;yZez1rc3y+MeRMQl/oXhF5/RoWCmyk9kg+hZb/lK1JCoDQj2k3SXgqg0rJP1BmSRy/8Pih8AAAD/&#10;/wMAUEsBAi0AFAAGAAgAAAAhALaDOJL+AAAA4QEAABMAAAAAAAAAAAAAAAAAAAAAAFtDb250ZW50&#10;X1R5cGVzXS54bWxQSwECLQAUAAYACAAAACEAOP0h/9YAAACUAQAACwAAAAAAAAAAAAAAAAAvAQAA&#10;X3JlbHMvLnJlbHNQSwECLQAUAAYACAAAACEA5hyM0zACAABiBAAADgAAAAAAAAAAAAAAAAAuAgAA&#10;ZHJzL2Uyb0RvYy54bWxQSwECLQAUAAYACAAAACEAnsRQT90AAAAJAQAADwAAAAAAAAAAAAAAAACK&#10;BAAAZHJzL2Rvd25yZXYueG1sUEsFBgAAAAAEAAQA8wAAAJQFAAAAAA=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C66D0E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2163445</wp:posOffset>
                      </wp:positionV>
                      <wp:extent cx="1938020" cy="702310"/>
                      <wp:effectExtent l="10795" t="12065" r="13335" b="9525"/>
                      <wp:wrapNone/>
                      <wp:docPr id="4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702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0282" w:rsidRDefault="00FC0282">
                                  <w:r>
                                    <w:t>Australie                                                     Noord-Amerika                                                              Australie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30" style="position:absolute;margin-left:-1.1pt;margin-top:170.35pt;width:152.6pt;height:55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7ouLAIAAFAEAAAOAAAAZHJzL2Uyb0RvYy54bWysVNuO0zAQfUfiHyy/0yTddreNmq5WXYqQ&#10;Flix8AGO4yQWvjF2my5fz9hpSxd4QuTBsjPjkzPnzGR1e9CK7AV4aU1Fi0lOiTDcNtJ0Ff36Zftm&#10;QYkPzDRMWSMq+iw8vV2/frUaXCmmtreqEUAQxPhycBXtQ3BllnneC838xDphMNha0CzgEbqsATYg&#10;ulbZNM+vs8FC48By4T2+vR+DdJ3w21bw8KltvQhEVRS5hbRCWuu4ZusVKztgrpf8SIP9AwvNpMGP&#10;nqHuWWBkB/IPKC05WG/bMOFWZ7ZtJRepBqymyH+r5qlnTqRaUBzvzjL5/wfLP+4fgcimorM5JYZp&#10;9OgzqsZMpwSZXUeBBudLzHtyjxBL9O7B8m+eGLvpMU3cAdihF6xBWkXMz15ciAePV0k9fLANwrNd&#10;sEmrQws6AqIK5JAseT5bIg6BcHxZLK8W+RSd4xi7yadXRfIsY+XptgMf3gmrSdxUFJB8Qmf7Bx8i&#10;G1aeUhJ7q2SzlUqlA3T1RgHZM2yPbXpSAVjkZZoyZKjocj6dJ+QXMX8JkafnbxBaBuxzJXVFF+ck&#10;VkbZ3pomdWFgUo17pKzMUcco3WhBONSH0amTKbVtnlFYsGNb4xjiprfwg5IBW7qi/vuOgaBEvTdo&#10;zrKYzeIMpMNsfhNlhctIfRlhhiNURQMl43YTxrnZOZBdj18qkhrG3qGhrUxaR7NHVkf62LbJguOI&#10;xbm4PKesXz+C9U8AAAD//wMAUEsDBBQABgAIAAAAIQDBNKdh4AAAAAoBAAAPAAAAZHJzL2Rvd25y&#10;ZXYueG1sTI/LTsMwEEX3SPyDNUjsWrtJeYVMKgQqEss23bCbxEMSiO0odtrA12NWZTmao3vPzTez&#10;6cWRR985i7BaKhBsa6c72yAcyu3iHoQPZDX1zjLCN3vYFJcXOWXaneyOj/vQiBhifUYIbQhDJqWv&#10;Wzbkl25gG38fbjQU4jk2Uo90iuGml4lSt9JQZ2NDSwM/t1x/7SeDUHXJgX525asyD9s0vM3l5/T+&#10;gnh9NT89ggg8hzMMf/pRHYroVLnJai96hEWSRBIhXas7EBFIVRrHVQjrm1UKssjl/wnFLwAAAP//&#10;AwBQSwECLQAUAAYACAAAACEAtoM4kv4AAADhAQAAEwAAAAAAAAAAAAAAAAAAAAAAW0NvbnRlbnRf&#10;VHlwZXNdLnhtbFBLAQItABQABgAIAAAAIQA4/SH/1gAAAJQBAAALAAAAAAAAAAAAAAAAAC8BAABf&#10;cmVscy8ucmVsc1BLAQItABQABgAIAAAAIQBS57ouLAIAAFAEAAAOAAAAAAAAAAAAAAAAAC4CAABk&#10;cnMvZTJvRG9jLnhtbFBLAQItABQABgAIAAAAIQDBNKdh4AAAAAoBAAAPAAAAAAAAAAAAAAAAAIYE&#10;AABkcnMvZG93bnJldi54bWxQSwUGAAAAAAQABADzAAAAkwUAAAAA&#10;">
                      <v:textbox>
                        <w:txbxContent>
                          <w:p w:rsidR="00FC0282" w:rsidRDefault="00FC0282">
                            <w:r>
                              <w:t>Australie                                                     Noord-Amerika                                                              Australie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694055</wp:posOffset>
                      </wp:positionV>
                      <wp:extent cx="1616710" cy="1359535"/>
                      <wp:effectExtent l="6985" t="9525" r="5080" b="12065"/>
                      <wp:wrapNone/>
                      <wp:docPr id="44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5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742" w:rsidRDefault="00FC0282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463040" cy="1219200"/>
                                        <wp:effectExtent l="0" t="0" r="0" b="0"/>
                                        <wp:docPr id="3" name="Afbeelding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groen.jp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3412" cy="1219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31" style="position:absolute;margin-left:9.85pt;margin-top:54.65pt;width:127.3pt;height:10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rnLAIAAFEEAAAOAAAAZHJzL2Uyb0RvYy54bWysVFFv0zAQfkfiP1h+p2m6pF2jptPUUYQ0&#10;YGLwAxzHSSwc25zdpuXX7+x0XQc8IfJg+Xznz999d5fVzaFXZC/ASaNLmk6mlAjNTS11W9Lv37bv&#10;rilxnumaKaNFSY/C0Zv12zerwRZiZjqjagEEQbQrBlvSzntbJInjneiZmxgrNDobAz3zaEKb1MAG&#10;RO9VMptO58lgoLZguHAOT+9GJ11H/KYR3H9pGic8USVFbj6uENcqrMl6xYoWmO0kP9Fg/8CiZ1Lj&#10;o2eoO+YZ2YH8A6qXHIwzjZ9w0yemaSQXMQfMJp3+ls1jx6yIuaA4zp5lcv8Pln/ePwCRdUmzjBLN&#10;eqzRV1SN6VYJki2CQIN1BcY92gcIKTp7b/gPR7TZdBgmbgHM0AlWI600xCevLgTD4VVSDZ9MjfBs&#10;503U6tBAHwBRBXKIJTmeSyIOnnA8TOfpfJFi5Tj60qt8mV/l8Q1WPF+34PwHYXoSNiUFZB/h2f7e&#10;+UCHFc8hkb5Rst5KpaIBbbVRQPYM+2MbvxO6uwxTmgwlXeazPCK/8rlLiGn8/gbRS4+NrmRf0utz&#10;ECuCbu91HdvQM6nGPVJW+iRk0G6sgT9Uh1iqqEDQtTL1EZUFM/Y1ziFuOgO/KBmwp0vqfu4YCErU&#10;R43VWaZZFoYgGlm+mKEBl57q0sM0R6iSekrG7caPg7OzINsOX0qjGtrcYkUbGbV+YXWij30bS3Ca&#10;sTAYl3aMevkTrJ8AAAD//wMAUEsDBBQABgAIAAAAIQCEzvkm3gAAAAoBAAAPAAAAZHJzL2Rvd25y&#10;ZXYueG1sTI9BT8MwDIXvSPyHyEjcWEI7MVqaTgg0JI5bd+HmNqEtNE7VpFvh12NOcLKf3tPz52K7&#10;uEGc7BR6TxpuVwqEpcabnloNx2p3cw8iRCSDgyer4csG2JaXFwXmxp9pb0+H2AouoZCjhi7GMZcy&#10;NJ11GFZ+tMTeu58cRpZTK82EZy53g0yUupMOe+ILHY72qbPN52F2Guo+OeL3vnpRLtul8XWpPua3&#10;Z62vr5bHBxDRLvEvDL/4jA4lM9V+JhPEwDrbcJKnylIQHEg2a15qDWmSrkGWhfz/QvkDAAD//wMA&#10;UEsBAi0AFAAGAAgAAAAhALaDOJL+AAAA4QEAABMAAAAAAAAAAAAAAAAAAAAAAFtDb250ZW50X1R5&#10;cGVzXS54bWxQSwECLQAUAAYACAAAACEAOP0h/9YAAACUAQAACwAAAAAAAAAAAAAAAAAvAQAAX3Jl&#10;bHMvLnJlbHNQSwECLQAUAAYACAAAACEAkGrq5ywCAABRBAAADgAAAAAAAAAAAAAAAAAuAgAAZHJz&#10;L2Uyb0RvYy54bWxQSwECLQAUAAYACAAAACEAhM75Jt4AAAAKAQAADwAAAAAAAAAAAAAAAACGBAAA&#10;ZHJzL2Rvd25yZXYueG1sUEsFBgAAAAAEAAQA8wAAAJEFAAAAAA==&#10;">
                      <v:textbox>
                        <w:txbxContent>
                          <w:p w:rsidR="00CD7742" w:rsidRDefault="00FC0282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463040" cy="1219200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oe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412" cy="121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6985" t="6985" r="5080" b="9525"/>
                      <wp:wrapNone/>
                      <wp:docPr id="43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AE0E4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Rotsschilderingen Frankrijk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2" type="#_x0000_t202" style="position:absolute;margin-left:9.85pt;margin-top:10.2pt;width:127.3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W0RLQIAAFkEAAAOAAAAZHJzL2Uyb0RvYy54bWysVNtu2zAMfR+wfxD0vjjOkrQ14hRdugwD&#10;ugvQ7gNkWbaFSaImKbGzry8lJ1nQDXsY5gdBEqlD8hzSq9tBK7IXzkswJc0nU0qE4VBL05b029P2&#10;zTUlPjBTMwVGlPQgPL1dv3616m0hZtCBqoUjCGJ80duSdiHYIss874RmfgJWGDQ24DQLeHRtVjvW&#10;I7pW2Ww6XWY9uNo64MJ7vL0fjXSd8JtG8PClabwIRJUUcwtpdWmt4pqtV6xoHbOd5Mc02D9koZk0&#10;GPQMdc8CIzsnf4PSkjvw0IQJB51B00guUg1YTT59Uc1jx6xItSA53p5p8v8Pln/ef3VE1iWdv6XE&#10;MI0aPYkhkHcwkNki8tNbX6Dbo0XHMOA96pxq9fYB+HdPDGw6Zlpx5xz0nWA15pfHl9nF0xHHR5Cq&#10;/wQ1xmG7AAloaJyO5CEdBNFRp8NZm5gLjyGX+fIqRxNH22I5X+QpuYwVp9fW+fBBgCZxU1KH2id0&#10;tn/wIWbDipNLDOZByXorlUoH11Yb5cieYZ9s05cKeOGmDOlLerNAYv4OMU3fnyC0DNjwSuqSXp+d&#10;WBFpe2/q1I6BSTXuMWVljjxG6kYSw1ANSbLlSZ4K6gMS62Dsb5xH3HTgflLSY2+X1P/YMScoUR8N&#10;inOTz+dxGNJhvria4cFdWqpLCzMcoUoaKBm3mzAO0M462XYYaWwHA3coaCMT11H5Matj+ti/SYLj&#10;rMUBuTwnr19/hPUzAAAA//8DAFBLAwQUAAYACAAAACEA1BMcX98AAAAJAQAADwAAAGRycy9kb3du&#10;cmV2LnhtbEyPy07DMBBF90j8gzVIbBC1SaKmCXEqhASCXSlV2brxNInwI8RuGv6eYQXLq3N150y1&#10;nq1hE46h907C3UIAQ9d43btWwu796XYFLETltDLeoYRvDLCuLy8qVWp/dm84bWPLaMSFUknoYhxK&#10;zkPToVVh4Qd0xI5+tCpSHFuuR3WmcWt4IsSSW9U7utCpAR87bD63Jythlb1MH+E13eyb5dEU8Saf&#10;nr9GKa+v5od7YBHn+FeGX31Sh5qcDv7kdGCGcpFTU0IiMmDEkzxLgR0IiCIFXlf8/wf1DwAAAP//&#10;AwBQSwECLQAUAAYACAAAACEAtoM4kv4AAADhAQAAEwAAAAAAAAAAAAAAAAAAAAAAW0NvbnRlbnRf&#10;VHlwZXNdLnhtbFBLAQItABQABgAIAAAAIQA4/SH/1gAAAJQBAAALAAAAAAAAAAAAAAAAAC8BAABf&#10;cmVscy8ucmVsc1BLAQItABQABgAIAAAAIQC5AW0RLQIAAFkEAAAOAAAAAAAAAAAAAAAAAC4CAABk&#10;cnMvZTJvRG9jLnhtbFBLAQItABQABgAIAAAAIQDUExxf3wAAAAkBAAAPAAAAAAAAAAAAAAAAAIcE&#10;AABkcnMvZG93bnJldi54bWxQSwUGAAAAAAQABADzAAAAkwUAAAAA&#10;">
                      <v:textbox>
                        <w:txbxContent>
                          <w:p w:rsidR="00D564B7" w:rsidRDefault="00AE0E49">
                            <w:r>
                              <w:rPr>
                                <w:sz w:val="28"/>
                                <w:szCs w:val="28"/>
                              </w:rPr>
                              <w:t>Rotsschilderingen Frankrijk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10795" t="12065" r="13335" b="10795"/>
                      <wp:wrapNone/>
                      <wp:docPr id="42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99934" id="Rectangle 19" o:spid="_x0000_s1026" style="position:absolute;margin-left:-1.1pt;margin-top:170.35pt;width:152.6pt;height:4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3uIQ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pOS0oM01ij&#10;z6gaM50SpFhGgQbnK4x7dA8QU/Tu3vJvnhi76TFM3ALYoResQVpFjM+ePYiGx6dkN3ywDcKzfbBJ&#10;q2MLOgKiCuSYSnK6lEQcA+F4WSxfL/ISK8fRN5vPy2KWvmDV02sHPrwTVpN4qCkg+YTODvc+RDas&#10;egpJ7K2SzVYqlQzodhsF5MCwPbZpndH9dZgyZKjpclbOEvIzn7+GyNP6G4SWAftcSV3TxSWIVVG2&#10;t6ZJXRiYVOMZKStz1jFKN5ZgZ5sTygh2bGIcOjz0Fn5QMmAD19R/3zMQlKj3BkuxLKbT2PHJmM7m&#10;UUS49uyuPcxwhKppoGQ8bsI4JXsHsuvxpyLlbuwtlq+VSdlY2pHVmSw2aRL8PFBxCq7tFPVr7Nc/&#10;AQAA//8DAFBLAwQUAAYACAAAACEAvbwQqd8AAAAKAQAADwAAAGRycy9kb3ducmV2LnhtbEyPwU7D&#10;MBBE70j8g7VI3Fq7cVUgxKkQqEgc2/TCbZOYJBCvo9hpA1/PcqLH1T7NvMm2s+vFyY6h82RgtVQg&#10;LFW+7qgxcCx2i3sQISLV2HuyBr5tgG1+fZVhWvsz7e3pEBvBIRRSNNDGOKRShqq1DsPSD5b49+FH&#10;h5HPsZH1iGcOd71MlNpIhx1xQ4uDfW5t9XWYnIGyS474sy9elXvY6fg2F5/T+4sxtzfz0yOIaOf4&#10;D8OfPqtDzk6ln6gOojewSBImDei1ugPBgFaax5UG1nq1AZln8nJC/gsAAP//AwBQSwECLQAUAAYA&#10;CAAAACEAtoM4kv4AAADhAQAAEwAAAAAAAAAAAAAAAAAAAAAAW0NvbnRlbnRfVHlwZXNdLnhtbFBL&#10;AQItABQABgAIAAAAIQA4/SH/1gAAAJQBAAALAAAAAAAAAAAAAAAAAC8BAABfcmVscy8ucmVsc1BL&#10;AQItABQABgAIAAAAIQDlaa3uIQIAAD4EAAAOAAAAAAAAAAAAAAAAAC4CAABkcnMvZTJvRG9jLnht&#10;bFBLAQItABQABgAIAAAAIQC9vBCp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6985" t="6985" r="5080" b="12065"/>
                      <wp:wrapNone/>
                      <wp:docPr id="4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4589CE"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FgG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lTJxzlnTjTE&#10;0f0uQnqajbv+tD4U5Pbsn7CrMPhHkN8Cc7Cqhdvqe0Roay0UZZV3/tlNQKcECmWb9j0oQheEnlp1&#10;qLDpAKkJ7JAYOV4Y0YfIJF3m03w6y4k4SbZ8PhoPJ4mzTBTncI8hvtXQsE4oOcLOqU/Ee3pD7B9D&#10;TLyoU3FCfeWsaiyxvBeW5dPpdJayFsXJmbDPmKlesEatjbVJwe1mZZFRaMnX6TsFh2s361hb8vlk&#10;NElZ3NjCNcQwfX+DSHWk6ex6+8apJEdhbC9Tltadmt31t+dpA+pIvUboB50Wk4Qa8AdnLQ15ycP3&#10;nUDNmX3niK95Ph53W5GU8WQ2IgWvLZtri3CSoEoeOevFVew3aefRbGt6KU/lOugmqDLxPAx9Vqdk&#10;aZBJutmUaz15/fo1LH8CAAD//wMAUEsDBBQABgAIAAAAIQDZPR5e3AAAAAkBAAAPAAAAZHJzL2Rv&#10;d25yZXYueG1sTI9BT4QwFITvJv6H5pl4c1sBXRcpG2OiVyN68FjoE4j0laWFRX+9z5N7nMxk5pti&#10;v7pBLDiF3pOG640CgdR421Or4f3t6eoORIiGrBk8oYZvDLAvz88Kk1t/pFdcqtgKLqGQGw1djGMu&#10;ZWg6dCZs/IjE3qefnIksp1bayRy53A0yUepWOtMTL3RmxMcOm69qdhoaq2Y1fSwvu/omVj/LfCD5&#10;fND68mJ9uAcRcY3/YfjDZ3Qoman2M9kgBta7LSc1JCoDwX6yzVIQtYY0STOQZSFPH5S/AAAA//8D&#10;AFBLAQItABQABgAIAAAAIQC2gziS/gAAAOEBAAATAAAAAAAAAAAAAAAAAAAAAABbQ29udGVudF9U&#10;eXBlc10ueG1sUEsBAi0AFAAGAAgAAAAhADj9If/WAAAAlAEAAAsAAAAAAAAAAAAAAAAALwEAAF9y&#10;ZWxzLy5yZWxzUEsBAi0AFAAGAAgAAAAhAAYEWAYvAgAAYgQAAA4AAAAAAAAAAAAAAAAALgIAAGRy&#10;cy9lMm9Eb2MueG1sUEsBAi0AFAAGAAgAAAAhANk9Hl7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:rsidTr="00D074BE">
        <w:trPr>
          <w:trHeight w:val="4435"/>
        </w:trPr>
        <w:tc>
          <w:tcPr>
            <w:tcW w:w="0" w:type="auto"/>
          </w:tcPr>
          <w:p w:rsidR="00D074BE" w:rsidRDefault="00C66D0E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2065020</wp:posOffset>
                      </wp:positionV>
                      <wp:extent cx="1938020" cy="683260"/>
                      <wp:effectExtent l="13335" t="12065" r="10795" b="9525"/>
                      <wp:wrapNone/>
                      <wp:docPr id="40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3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742" w:rsidRDefault="00CD7742">
                                  <w:r>
                                    <w:t>Afrika                                        Frankrijk                                     Australie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33" style="position:absolute;margin-left:-2.3pt;margin-top:162.6pt;width:152.6pt;height:53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DOKwIAAFAEAAAOAAAAZHJzL2Uyb0RvYy54bWysVNuO0zAQfUfiHyy/0yS9bRs1Xa26FCEt&#10;sGLhAxzHSSwc24zdJuXrGTvd0gWeEHmwPJnxyZlzxtncDp0iRwFOGl3QbJJSIjQ3ldRNQb9+2b9Z&#10;UeI80xVTRouCnoSjt9vXrza9zcXUtEZVAgiCaJf3tqCt9zZPEsdb0TE3MVZoTNYGOuYxhCapgPWI&#10;3qlkmqbLpDdQWTBcOIdv78ck3Ub8uhbcf6prJzxRBUVuPq4Q1zKsyXbD8gaYbSU/02D/wKJjUuNH&#10;L1D3zDNyAPkHVCc5GGdqP+GmS0xdSy5iD9hNlv7WzVPLrIi9oDjOXmRy/w+Wfzw+ApFVQecoj2Yd&#10;evQZVWO6UYLMboJAvXU51j3ZRwgtOvtg+DdHtNm1WCbuAEzfClYhrSzUJy8OhMDhUVL2H0yF8Ozg&#10;TdRqqKELgKgCGaIlp4slYvCE48tsPVulU6TGMbdczabL6FnC8ufTFpx/J0xHwqaggOQjOjs+OB/Y&#10;sPy5JLI3SlZ7qVQMoCl3CsiR4Xjs4xMbwCavy5QmfUHXi+kiIr/IuWuIND5/g+ikxzlXsivo6lLE&#10;8iDbW13FKfRMqnGPlJU+6xikGy3wQzlEpy6mlKY6obBgxrHGa4ib1sAPSnoc6YK67wcGghL1XqM5&#10;62weTPYxmC9ugqxwnSmvM0xzhCqop2Tc7vx4bw4WZNPil7KohjZ3aGgto9bB7JHVmT6ObbTgfMXC&#10;vbiOY9WvH8H2JwAAAP//AwBQSwMEFAAGAAgAAAAhAG+pnP7fAAAACgEAAA8AAABkcnMvZG93bnJl&#10;di54bWxMj8FOwzAQRO9I/IO1SNxaB6dUJWRTIVCROLbphdsmNkkgtqPYaQNfz3Iqx9U8zbzNt7Pt&#10;xcmMofMO4W6ZgDCu9rpzDcKx3C02IEIkp6n3ziB8mwDb4voqp0z7s9ub0yE2gktcyAihjXHIpAx1&#10;ayyFpR+M4+zDj5Yin2Mj9UhnLre9VEmylpY6xwstDea5NfXXYbIIVaeO9LMvXxP7sEvj21x+Tu8v&#10;iLc389MjiGjmeIHhT5/VoWCnyk9OB9EjLFZrJhFSda9AMJDyHIgKYZWqDcgil/9fKH4BAAD//wMA&#10;UEsBAi0AFAAGAAgAAAAhALaDOJL+AAAA4QEAABMAAAAAAAAAAAAAAAAAAAAAAFtDb250ZW50X1R5&#10;cGVzXS54bWxQSwECLQAUAAYACAAAACEAOP0h/9YAAACUAQAACwAAAAAAAAAAAAAAAAAvAQAAX3Jl&#10;bHMvLnJlbHNQSwECLQAUAAYACAAAACEAV3oAzisCAABQBAAADgAAAAAAAAAAAAAAAAAuAgAAZHJz&#10;L2Uyb0RvYy54bWxQSwECLQAUAAYACAAAACEAb6mc/t8AAAAKAQAADwAAAAAAAAAAAAAAAACFBAAA&#10;ZHJzL2Rvd25yZXYueG1sUEsFBgAAAAAEAAQA8wAAAJEFAAAAAA==&#10;">
                      <v:textbox>
                        <w:txbxContent>
                          <w:p w:rsidR="00CD7742" w:rsidRDefault="00CD7742">
                            <w:r>
                              <w:t>Afrika                                        Frankrijk                                     Australie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690880</wp:posOffset>
                      </wp:positionV>
                      <wp:extent cx="1616710" cy="1374140"/>
                      <wp:effectExtent l="6985" t="9525" r="5080" b="6985"/>
                      <wp:wrapNone/>
                      <wp:docPr id="39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742" w:rsidRDefault="00CD7742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508760" cy="1273175"/>
                                        <wp:effectExtent l="0" t="0" r="0" b="0"/>
                                        <wp:docPr id="1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BRUIN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8760" cy="1273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34" style="position:absolute;margin-left:9.2pt;margin-top:54.4pt;width:127.3pt;height:10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xQGLAIAAFEEAAAOAAAAZHJzL2Uyb0RvYy54bWysVNuO0zAQfUfiHyy/0zS9bRs1Xa26FCEt&#10;sGLhAxzHSSx8Y+w2LV/P2OmWLvCEyIPlyYxPzpwzzvr2qBU5CPDSmpLmozElwnBbS9OW9OuX3Zsl&#10;JT4wUzNljSjpSXh6u3n9at27QkxsZ1UtgCCI8UXvStqF4Ios87wTmvmRdcJgsrGgWcAQ2qwG1iO6&#10;VtlkPF5kvYXageXCe3x7PyTpJuE3jeDhU9N4EYgqKXILaYW0VnHNNmtWtMBcJ/mZBvsHFppJgx+9&#10;QN2zwMge5B9QWnKw3jZhxK3ObNNILlIP2E0+/q2bp445kXpBcby7yOT/Hyz/eHgEIuuSTleUGKbR&#10;o8+oGjOtEmS6jAL1zhdY9+QeIbbo3YPl3zwxdtthmbgDsH0nWI208lifvTgQA49HSdV/sDXCs32w&#10;SatjAzoCogrkmCw5XSwRx0A4vswX+eImR+c45vLpzSyfJdMyVjwfd+DDO2E1iZuSArJP8Ozw4EOk&#10;w4rnkkTfKlnvpFIpgLbaKiAHhvOxS0/qALu8LlOG9CVdzSfzhPwi568hxun5G4SWAQddSV3S5aWI&#10;FVG3t6ZOYxiYVMMeKStzFjJqN3gQjtUxWXVxpbL1CZUFO8w13kPcdBZ+UNLjTJfUf98zEJSo9wbd&#10;WeUzVI+EFMzmNxMM4DpTXWeY4QhV0kDJsN2G4eLsHci2wy/lSQ1j79DRRiato9sDqzN9nNtkwfmO&#10;xYtxHaeqX3+CzU8AAAD//wMAUEsDBBQABgAIAAAAIQD0ntIt3gAAAAoBAAAPAAAAZHJzL2Rvd25y&#10;ZXYueG1sTI9NT4QwEIbvJv6HZky8ucXiByJlYzRr4nGXvXgbaAWUTgktu+ivdzytp8mbefJ+FOvF&#10;DeJgp9B70nC9SkBYarzpqdWwrzZXGYgQkQwOnqyGbxtgXZ6fFZgbf6StPexiK9iEQo4auhjHXMrQ&#10;dNZhWPnREv8+/OQwspxaaSY8srkbpEqSO+mwJ07ocLTPnW2+drPTUPdqjz/b6jVxD5s0vi3V5/z+&#10;ovXlxfL0CCLaJZ5g+KvP1aHkTrWfyQQxsM5umOSbZDyBAXWf8rhaQ6puFciykP8nlL8AAAD//wMA&#10;UEsBAi0AFAAGAAgAAAAhALaDOJL+AAAA4QEAABMAAAAAAAAAAAAAAAAAAAAAAFtDb250ZW50X1R5&#10;cGVzXS54bWxQSwECLQAUAAYACAAAACEAOP0h/9YAAACUAQAACwAAAAAAAAAAAAAAAAAvAQAAX3Jl&#10;bHMvLnJlbHNQSwECLQAUAAYACAAAACEA+0sUBiwCAABRBAAADgAAAAAAAAAAAAAAAAAuAgAAZHJz&#10;L2Uyb0RvYy54bWxQSwECLQAUAAYACAAAACEA9J7SLd4AAAAKAQAADwAAAAAAAAAAAAAAAACGBAAA&#10;ZHJzL2Rvd25yZXYueG1sUEsFBgAAAAAEAAQA8wAAAJEFAAAAAA==&#10;">
                      <v:textbox>
                        <w:txbxContent>
                          <w:p w:rsidR="00CD7742" w:rsidRDefault="00CD7742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508760" cy="1273175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RUI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273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6985" t="12065" r="5080" b="9525"/>
                      <wp:wrapNone/>
                      <wp:docPr id="3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AE0E4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Rotsschilderingen Noord-Amerika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5" type="#_x0000_t202" style="position:absolute;margin-left:9.2pt;margin-top:11.1pt;width:127.3pt;height:4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AnLAIAAFkEAAAOAAAAZHJzL2Uyb0RvYy54bWysVNtu2zAMfR+wfxD0vjjOkrQx4hRdugwD&#10;ugvQ7gNkWbaFSaImKbGzrx8lp2l2exnmB4EUqUPykPT6ZtCKHITzEkxJ88mUEmE41NK0Jf3yuHt1&#10;TYkPzNRMgRElPQpPbzYvX6x7W4gZdKBq4QiCGF/0tqRdCLbIMs87oZmfgBUGjQ04zQKqrs1qx3pE&#10;1yqbTafLrAdXWwdceI+3d6ORbhJ+0wgePjWNF4GokmJuIZ0unVU8s82aFa1jtpP8lAb7hyw0kwaD&#10;nqHuWGBk7+RvUFpyBx6aMOGgM2gayUWqAavJp79U89AxK1ItSI63Z5r8/4PlHw+fHZF1SV9jpwzT&#10;2KNHMQTyBgYyW0Z+eusLdHuw6BgGvMc+p1q9vQf+1RMD246ZVtw6B30nWI355fFldvF0xPERpOo/&#10;QI1x2D5AAhoapyN5SAdBdOzT8dybmAuPIZf58ipHE0fbYr5aoRxDsOLptXU+vBOgSRRK6rD3CZ0d&#10;7n0YXZ9cYjAPStY7qVRSXFttlSMHhnOyS98J/Sc3ZUhf0tVithgJ+CvENH1/gtAy4MArqUt6fXZi&#10;RaTtrakxTVYEJtUoY3XKnHiM1I0khqEaUstWMUDkuIL6iMQ6GOcb9xGFDtx3Snqc7ZL6b3vmBCXq&#10;vcHmrPL5PC5DUuaLqxkq7tJSXVqY4QhV0kDJKG7DuEB762TbYaRxHAzcYkMbmbh+zuqUPs5v6tZp&#10;1+KCXOrJ6/mPsPkBAAD//wMAUEsDBBQABgAIAAAAIQBn25RU3QAAAAkBAAAPAAAAZHJzL2Rvd25y&#10;ZXYueG1sTI/LTsMwEEX3SPyDNUhsEHVwq9aEOBVCAsEOCmq3bjxNIvwItpuGv2dYwfLqXN1HtZ6c&#10;ZSPG1Aev4GZWAEPfBNP7VsHH++O1BJay9kbb4FHBNyZY1+dnlS5NOPk3HDe5ZRTiU6kVdDkPJeep&#10;6dDpNAsDemKHEJ3OJGPLTdQnCneWi6JYcqd7Tw2dHvChw+Zzc3QK5OJ53KWX+eu2WR7sbb5ajU9f&#10;UanLi+n+DljGKf+Z4Xc+TYeaNu3D0ZvELGm5IKcCIQQw4mI1p297AoWUwOuK/39Q/wAAAP//AwBQ&#10;SwECLQAUAAYACAAAACEAtoM4kv4AAADhAQAAEwAAAAAAAAAAAAAAAAAAAAAAW0NvbnRlbnRfVHlw&#10;ZXNdLnhtbFBLAQItABQABgAIAAAAIQA4/SH/1gAAAJQBAAALAAAAAAAAAAAAAAAAAC8BAABfcmVs&#10;cy8ucmVsc1BLAQItABQABgAIAAAAIQAguXAnLAIAAFkEAAAOAAAAAAAAAAAAAAAAAC4CAABkcnMv&#10;ZTJvRG9jLnhtbFBLAQItABQABgAIAAAAIQBn25RU3QAAAAkBAAAPAAAAAAAAAAAAAAAAAIYEAABk&#10;cnMvZG93bnJldi54bWxQSwUGAAAAAAQABADzAAAAkAUAAAAA&#10;">
                      <v:textbox>
                        <w:txbxContent>
                          <w:p w:rsidR="00D564B7" w:rsidRDefault="00AE0E49">
                            <w:r>
                              <w:rPr>
                                <w:sz w:val="28"/>
                                <w:szCs w:val="28"/>
                              </w:rPr>
                              <w:t>Rotsschilderingen Noord-Amerika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3335" t="13335" r="10795" b="9525"/>
                      <wp:wrapNone/>
                      <wp:docPr id="37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D18C6" id="Rectangle 15" o:spid="_x0000_s1026" style="position:absolute;margin-left:-2.3pt;margin-top:170.95pt;width:152.6pt;height:4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PcIgIAAD4EAAAOAAAAZHJzL2Uyb0RvYy54bWysU1Fv0zAQfkfiP1h+p2m6lrZR02nqKEIa&#10;MDH4Aa7jJBaOz5zdpuPX7+x0pQOeEH6wfL7z5+++u1tdHzvDDgq9BlvyfDTmTFkJlbZNyb993b5Z&#10;cOaDsJUwYFXJH5Xn1+vXr1a9K9QEWjCVQkYg1he9K3kbgiuyzMtWdcKPwClLzhqwE4FMbLIKRU/o&#10;nckm4/HbrAesHIJU3tPt7eDk64Rf10qGz3XtVWCm5MQtpB3Tvot7tl6JokHhWi1PNMQ/sOiEtvTp&#10;GepWBMH2qP+A6rRE8FCHkYQug7rWUqUcKJt8/Fs2D61wKuVC4nh3lsn/P1j56XCPTFclv5pzZkVH&#10;NfpCqgnbGMXyWRSod76guAd3jzFF7+5AfvfMwqalMHWDCH2rREW08hifvXgQDU9P2a7/CBXBi32A&#10;pNWxxi4CkgrsmEryeC6JOgYm6TJfXi3GE6qcJN9sPp8MlDJRPL926MN7BR2Lh5IjkU/o4nDnQ2Qj&#10;iueQxB6MrrbamGRgs9sYZAdB7bFNKyVASV6GGcv6ki9nk1lCfuHzlxDjtP4G0elAfW50V/LFOUgU&#10;UbZ3tkpdGIQ2w5koG3vSMUo3lGAH1SPJiDA0MQ0dHVrAn5z11MAl9z/2AhVn5oOlUizz6TR2fDKm&#10;s3kUES89u0uPsJKgSh44G46bMEzJ3qFuWvopT7lbuKHy1TopG0s7sDqRpSZNgp8GKk7BpZ2ifo39&#10;+gkAAP//AwBQSwMEFAAGAAgAAAAhAI35rF/fAAAACgEAAA8AAABkcnMvZG93bnJldi54bWxMj0FP&#10;g0AQhe8m/ofNmHhrlwJpWmRpjKYmHlt68TawI9Cyu4RdWvTXO570OHlf3vsm382mF1cafeesgtUy&#10;AkG2drqzjYJTuV9sQPiAVmPvLCn4Ig+74v4ux0y7mz3Q9RgawSXWZ6igDWHIpPR1Swb90g1kOft0&#10;o8HA59hIPeKNy00v4yhaS4Od5YUWB3ppqb4cJ6Og6uITfh/Kt8hs90l4n8vz9PGq1OPD/PwEItAc&#10;/mD41Wd1KNipcpPVXvQKFumaSQVJutqCYCDhORCVgjSJNyCLXP5/ofgBAAD//wMAUEsBAi0AFAAG&#10;AAgAAAAhALaDOJL+AAAA4QEAABMAAAAAAAAAAAAAAAAAAAAAAFtDb250ZW50X1R5cGVzXS54bWxQ&#10;SwECLQAUAAYACAAAACEAOP0h/9YAAACUAQAACwAAAAAAAAAAAAAAAAAvAQAAX3JlbHMvLnJlbHNQ&#10;SwECLQAUAAYACAAAACEA6n1T3CICAAA+BAAADgAAAAAAAAAAAAAAAAAuAgAAZHJzL2Uyb0RvYy54&#10;bWxQSwECLQAUAAYACAAAACEAjfmsX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12065" r="5080" b="6985"/>
                      <wp:wrapNone/>
                      <wp:docPr id="36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E72DE6"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eYMAIAAGIEAAAOAAAAZHJzL2Uyb0RvYy54bWysVFGP0zAMfkfiP0R557qOrWPVutNpxyGk&#10;A04c/IAsSddAGgcnW7f79bjpbmzAE6IPkR3bX2x/dhfX+9ayncZgwFU8vxpxpp0EZdym4l+/3L16&#10;w1mIwilhwemKH3Tg18uXLxadL/UYGrBKIyMQF8rOV7yJ0ZdZFmSjWxGuwGtHxhqwFZFU3GQKRUfo&#10;rc3Go1GRdYDKI0gdAt3eDka+TPh1rWX8VNdBR2YrTrnFdGI61/2ZLRei3KDwjZHHNMQ/ZNEK4+jR&#10;E9StiIJt0fwB1RqJEKCOVxLaDOraSJ1qoGry0W/VPDbC61QLNSf4U5vC/4OVH3cPyIyq+OuCMyda&#10;4uhmGyE9zaZ9fzofSnJ79A/YVxj8PcjvgTlYNcJt9A0idI0WirLKe//sIqBXAoWydfcBFKELQk+t&#10;2tfY9oDUBLZPjBxOjOh9ZJIu8yIvZjkRJ8mWz8eT0TRxlonyOdxjiO80tKwXKo6wdeoz8Z7eELv7&#10;EBMv6licUN84q1tLLO+EZXlRFLOUtSiPzoT9jJnqBWvUnbE2KbhZrywyCq34XfqOweHczTrWVXw+&#10;HU9TFhe2cA4xSt/fIFIdaTr73r51KslRGDvIlKV1x2b3/R14WoM6UK8RhkGnxSShAXzirKMhr3j4&#10;sRWoObPvHfE1zyeTfiuSMpnOxqTguWV9bhFOElTFI2eDuIrDJm09mk1DL+WpXAf9BNUmPg/DkNUx&#10;WRpkki425VxPXr9+DcufAAAA//8DAFBLAwQUAAYACAAAACEAxsP5g9wAAAAJAQAADwAAAGRycy9k&#10;b3ducmV2LnhtbEyPwU7DMBBE70j8g7VI3KiDS6ENcSqEBFdE4MDRibdJRLxObScNfD3LCY6jGc28&#10;KfaLG8SMIfaeNFyvMhBIjbc9tRre356utiBiMmTN4Ak1fGGEfXl+Vpjc+hO94lylVnAJxdxo6FIa&#10;cylj06EzceVHJPYOPjiTWIZW2mBOXO4GqbLsVjrTEy90ZsTHDpvPanIaGptNWfiYX3b1JlXf83Qk&#10;+XzU+vJiebgHkXBJf2H4xWd0KJmp9hPZKAbW2xtOalBKgWBf3a35W61hrTYKZFnI/w/KHwAAAP//&#10;AwBQSwECLQAUAAYACAAAACEAtoM4kv4AAADhAQAAEwAAAAAAAAAAAAAAAAAAAAAAW0NvbnRlbnRf&#10;VHlwZXNdLnhtbFBLAQItABQABgAIAAAAIQA4/SH/1gAAAJQBAAALAAAAAAAAAAAAAAAAAC8BAABf&#10;cmVscy8ucmVsc1BLAQItABQABgAIAAAAIQDvsdeYMAIAAGIEAAAOAAAAAAAAAAAAAAAAAC4CAABk&#10;cnMvZTJvRG9jLnhtbFBLAQItABQABgAIAAAAIQDGw/mD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C66D0E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2239645</wp:posOffset>
                      </wp:positionV>
                      <wp:extent cx="1909445" cy="645795"/>
                      <wp:effectExtent l="6350" t="5715" r="8255" b="5715"/>
                      <wp:wrapNone/>
                      <wp:docPr id="35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9445" cy="645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742" w:rsidRDefault="00393F7A">
                                  <w:r>
                                    <w:t xml:space="preserve">Noord-Amerika                                            Australie                                         Frankrijk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36" style="position:absolute;margin-left:-2.9pt;margin-top:176.35pt;width:150.35pt;height:50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3CKAIAAFEEAAAOAAAAZHJzL2Uyb0RvYy54bWysVNuO0zAQfUfiHyy/0yQlXbZR09WqSxHS&#10;AisWPsBxnMTCN8Zuk/L1O3Habhd4QuTB8njGx2fOzGR1M2hF9gK8tKak2SylRBhua2nakn7/tn1z&#10;TYkPzNRMWSNKehCe3qxfv1r1rhBz21lVCyAIYnzRu5J2IbgiSTzvhGZ+Zp0w6GwsaBbQhDapgfWI&#10;rlUyT9OrpLdQO7BceI+nd5OTriN+0wgevjSNF4GokiK3EFeIazWuyXrFihaY6yQ/0mD/wEIzafDR&#10;M9QdC4zsQP4BpSUH620TZtzqxDaN5CLmgNlk6W/ZPHbMiZgLiuPdWSb//2D55/0DEFmX9O2CEsM0&#10;1ugrqsZMqwTJs1Gg3vkC4x7dA4wpendv+Q9PjN10GCZuAWzfCVYjrRifvLgwGh6vkqr/ZGuEZ7tg&#10;o1ZDA3oERBXIEEtyOJdEDIFwPMyW6TLPkRpH31W+eLdcjJQSVpxuO/Dhg7CajJuSApKP6Gx/78MU&#10;egqJ7K2S9VYqFQ1oq40CsmfYHtv4HdH9ZZgypC/pcjFfROQXPn8JkcbvbxBaBuxzJXVJr89BrBhl&#10;e2/q2IWBSTXtMTtlMMmTdFMJwlANsVJZbNvRWdn6gMqCnfoa5xA3nYVflPTY0yX1P3cMBCXqo8Hq&#10;LLM8H4cgGqjlHA249FSXHmY4QpU0UDJtN2EanJ0D2Xb4UhblMPYWK9rIKPYzqyN/7NtYruOMjYNx&#10;aceo5z/B+gkAAP//AwBQSwMEFAAGAAgAAAAhAG9BVAjfAAAACgEAAA8AAABkcnMvZG93bnJldi54&#10;bWxMj0FPg0AUhO8m/ofNM/HWLlJQQZbGaGrisaUXbw/2CSj7lrBLi/5615MeJzOZ+abYLmYQJ5pc&#10;b1nBzToCQdxY3XOr4FjtVvcgnEfWOFgmBV/kYFteXhSYa3vmPZ0OvhWhhF2OCjrvx1xK13Rk0K3t&#10;SBy8dzsZ9EFOrdQTnkO5GWQcRbfSYM9hocORnjpqPg+zUVD38RG/99VLZLLdxr8u1cf89qzU9dXy&#10;+ADC0+L/wvCLH9ChDEy1nVk7MShYpYHcK9ik8R2IEIizJANRK0jSJAFZFvL/hfIHAAD//wMAUEsB&#10;Ai0AFAAGAAgAAAAhALaDOJL+AAAA4QEAABMAAAAAAAAAAAAAAAAAAAAAAFtDb250ZW50X1R5cGVz&#10;XS54bWxQSwECLQAUAAYACAAAACEAOP0h/9YAAACUAQAACwAAAAAAAAAAAAAAAAAvAQAAX3JlbHMv&#10;LnJlbHNQSwECLQAUAAYACAAAACEAoPldwigCAABRBAAADgAAAAAAAAAAAAAAAAAuAgAAZHJzL2Uy&#10;b0RvYy54bWxQSwECLQAUAAYACAAAACEAb0FUCN8AAAAKAQAADwAAAAAAAAAAAAAAAACCBAAAZHJz&#10;L2Rvd25yZXYueG1sUEsFBgAAAAAEAAQA8wAAAI4FAAAAAA==&#10;">
                      <v:textbox>
                        <w:txbxContent>
                          <w:p w:rsidR="00CD7742" w:rsidRDefault="00393F7A">
                            <w:r>
                              <w:t xml:space="preserve">Noord-Amerika                                            Australie                                         Frankrijk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690880</wp:posOffset>
                      </wp:positionV>
                      <wp:extent cx="1616710" cy="1374140"/>
                      <wp:effectExtent l="5080" t="9525" r="6985" b="6985"/>
                      <wp:wrapNone/>
                      <wp:docPr id="3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74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742" w:rsidRDefault="00393F7A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594799" cy="1402080"/>
                                        <wp:effectExtent l="0" t="0" r="0" b="0"/>
                                        <wp:docPr id="4" name="Afbeelding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handen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6445" cy="14035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37" style="position:absolute;margin-left:7.5pt;margin-top:54.4pt;width:127.3pt;height:108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zHLgIAAFIEAAAOAAAAZHJzL2Uyb0RvYy54bWysVNFu0zAUfUfiHyy/0zRt2m5R02nqKEIa&#10;MDH4AMdxEgvHNtduk/L1u3a6rgOeEHmwfHOvT8495zrrm6FT5CDASaMLmk6mlAjNTSV1U9Dv33bv&#10;rihxnumKKaNFQY/C0ZvN2zfr3uZiZlqjKgEEQbTLe1vQ1nubJ4njreiYmxgrNCZrAx3zGEKTVMB6&#10;RO9UMptOl0lvoLJguHAO396NSbqJ+HUtuP9S1054ogqK3HxcIa5lWJPNmuUNMNtKfqLB/oFFx6TG&#10;j56h7phnZA/yD6hOcjDO1H7CTZeYupZcxB6wm3T6WzePLbMi9oLiOHuWyf0/WP758ABEVgWdZ5Ro&#10;1qFHX1E1phslSDYPAvXW5Vj3aB8gtOjsveE/HNFm22KZuAUwfStYhbTSUJ+8OhACh0dJ2X8yFcKz&#10;vTdRq6GGLgCiCmSIlhzPlojBE44v02W6XKXoHMdcOl9laRZNS1j+fNyC8x+E6UjYFBSQfYRnh3vn&#10;Ax2WP5dE+kbJaieVigE05VYBOTCcj118YgfY5WWZ0qQv6PVitojIr3LuEmIan79BdNLjoCvZFfTq&#10;XMTyoNt7XcUx9EyqcY+UlT4JGbQbPfBDOUSr0ihzELY01RGlBTMONl5E3LQGflHS41AX1P3cMxCU&#10;qI8a7blOM5SP+Bhki9UMA7jMlJcZpjlCFdRTMm63frw5ewuyafFLaZRDm1u0tJZR7BdWJ/44uNGD&#10;0yULN+MyjlUvv4LNEwAAAP//AwBQSwMEFAAGAAgAAAAhAE8bTLLfAAAACgEAAA8AAABkcnMvZG93&#10;bnJldi54bWxMj8FOwzAQRO9I/IO1SNyog6tGbYhTIVCROLbphdsmXpK0sR3FThv4epYTnFajHc3M&#10;y7ez7cWFxtB5p+FxkYAgV3vTuUbDsdw9rEGEiM5g7x1p+KIA2+L2JsfM+Kvb0+UQG8EhLmSooY1x&#10;yKQMdUsWw8IP5Pj36UeLkeXYSDPilcNtL1WSpNJi57ihxYFeWqrPh8lqqDp1xO99+ZbYzW4Z3+fy&#10;NH28an1/Nz8/gYg0xz8z/M7n6VDwpspPzgTRs14xSuSbrBmBDSrdpCAqDUu1UiCLXP5HKH4AAAD/&#10;/wMAUEsBAi0AFAAGAAgAAAAhALaDOJL+AAAA4QEAABMAAAAAAAAAAAAAAAAAAAAAAFtDb250ZW50&#10;X1R5cGVzXS54bWxQSwECLQAUAAYACAAAACEAOP0h/9YAAACUAQAACwAAAAAAAAAAAAAAAAAvAQAA&#10;X3JlbHMvLnJlbHNQSwECLQAUAAYACAAAACEAIx8Mxy4CAABSBAAADgAAAAAAAAAAAAAAAAAuAgAA&#10;ZHJzL2Uyb0RvYy54bWxQSwECLQAUAAYACAAAACEATxtMst8AAAAKAQAADwAAAAAAAAAAAAAAAACI&#10;BAAAZHJzL2Rvd25yZXYueG1sUEsFBgAAAAAEAAQA8wAAAJQFAAAAAA==&#10;">
                      <v:textbox>
                        <w:txbxContent>
                          <w:p w:rsidR="00CD7742" w:rsidRDefault="00393F7A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594799" cy="1402080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ande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6445" cy="1403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080" t="12065" r="6985" b="9525"/>
                      <wp:wrapNone/>
                      <wp:docPr id="33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AE0E4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Rotsschilderingen Afrika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8" type="#_x0000_t202" style="position:absolute;margin-left:7.5pt;margin-top:11.1pt;width:127.3pt;height: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5yWLQIAAFoEAAAOAAAAZHJzL2Uyb0RvYy54bWysVNtu2zAMfR+wfxD0vjh2c2mMOEWXLsOA&#10;7gK0+wBZlm1hsqhJSuzs60vJaZrdXob5QSBF6pA8JL2+GTpFDsI6Cbqg6WRKidAcKqmbgn593L25&#10;psR5piumQIuCHoWjN5vXr9a9yUUGLahKWIIg2uW9KWjrvcmTxPFWdMxNwAiNxhpsxzyqtkkqy3pE&#10;71SSTaeLpAdbGQtcOIe3d6ORbiJ+XQvuP9e1E56ogmJuPp42nmU4k82a5Y1lppX8lAb7hyw6JjUG&#10;PUPdMc/I3srfoDrJLTio/YRDl0BdSy5iDVhNOv2lmoeWGRFrQXKcOdPk/h8s/3T4YomsCnp1RYlm&#10;HfboUQyevIWBZMvAT29cjm4PBh39gPfY51irM/fAvzmiYdsy3Yhba6FvBaswvzS8TC6ejjgugJT9&#10;R6gwDtt7iEBDbbtAHtJBEB37dDz3JuTCQ8hFulimaOJom89WK5RDCJY/vzbW+fcCOhKEglrsfURn&#10;h3vnR9dnlxDMgZLVTioVFduUW2XJgeGc7OJ3Qv/JTWnSF3Q1z+YjAX+FmMbvTxCd9DjwSnYFvT47&#10;sTzQ9k5XmCbLPZNqlLE6pU88BupGEv1QDrFlaRYiBJJLqI7IrIVxwHEhUWjB/qCkx+EuqPu+Z1ZQ&#10;oj5o7M4qnc3CNkRlNl9mqNhLS3lpYZojVEE9JaO49eMG7Y2VTYuRxnnQcIsdrWUk+yWrU/44wLFd&#10;p2ULG3KpR6+XX8LmCQAA//8DAFBLAwQUAAYACAAAACEAvMlg9d4AAAAJAQAADwAAAGRycy9kb3du&#10;cmV2LnhtbEyPwU7DMBBE70j8g7VIXBB1MBDSEKdCSCB6g4Lg6sbbJMJeh9hNw9+znOA4eqvZN9Vq&#10;9k5MOMY+kIaLRQYCqQm2p1bD2+vDeQEiJkPWuECo4RsjrOrjo8qUNhzoBadNagWXUCyNhi6loZQy&#10;Nh16ExdhQGK2C6M3iePYSjuaA5d7J1WW5dKbnvhDZwa877D53Oy9huLqafqI68vn9ybfuWU6u5ke&#10;v0atT0/mu1sQCef0dwy/+qwONTttw55sFI7zNU9JGpRSIJirfJmD2DLIigJkXcn/C+ofAAAA//8D&#10;AFBLAQItABQABgAIAAAAIQC2gziS/gAAAOEBAAATAAAAAAAAAAAAAAAAAAAAAABbQ29udGVudF9U&#10;eXBlc10ueG1sUEsBAi0AFAAGAAgAAAAhADj9If/WAAAAlAEAAAsAAAAAAAAAAAAAAAAALwEAAF9y&#10;ZWxzLy5yZWxzUEsBAi0AFAAGAAgAAAAhAN73nJYtAgAAWgQAAA4AAAAAAAAAAAAAAAAALgIAAGRy&#10;cy9lMm9Eb2MueG1sUEsBAi0AFAAGAAgAAAAhALzJYPXeAAAACQEAAA8AAAAAAAAAAAAAAAAAhwQA&#10;AGRycy9kb3ducmV2LnhtbFBLBQYAAAAABAAEAPMAAACSBQAAAAA=&#10;">
                      <v:textbox>
                        <w:txbxContent>
                          <w:p w:rsidR="00D564B7" w:rsidRDefault="00AE0E49">
                            <w:r>
                              <w:rPr>
                                <w:sz w:val="28"/>
                                <w:szCs w:val="28"/>
                              </w:rPr>
                              <w:t>Rotsschilderingen Afrika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6350" t="13335" r="8255" b="9525"/>
                      <wp:wrapNone/>
                      <wp:docPr id="3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25EAC" id="Rectangle 16" o:spid="_x0000_s1026" style="position:absolute;margin-left:-5.15pt;margin-top:170.95pt;width:152.6pt;height:4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2ZgIgIAAD4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Gp6VVJimMYa&#10;fUbVmOmUIMV1FGhwvsK4J/cIMUXvHiz/5omx6x7DxB2AHXrBGqRVxPjsxYNoeHxKtsMH2yA82wWb&#10;tDq0oCMgqkAOqSTHc0nEIRCOl8Xiap6XWDmOvtnNTVnM0hesen7twId3wmoSDzUFJJ/Q2f7Bh8iG&#10;Vc8hib1VstlIpZIB3XatgOwZtscmrRO6vwxThgw1XczKWUJ+4fOXEHlaf4PQMmCfK6lrOj8HsSrK&#10;9tY0qQsDk2o8I2VlTjpG6cYSbG1zRBnBjk2MQ4eH3sIPSgZs4Jr67zsGghL13mApFsV0Gjs+GdPZ&#10;TRQRLj3bSw8zHKFqGigZj+swTsnOgex6/KlIuRt7h+VrZVI2lnZkdSKLTZoEPw1UnIJLO0X9GvvV&#10;TwAAAP//AwBQSwMEFAAGAAgAAAAhAHyvzZjhAAAACwEAAA8AAABkcnMvZG93bnJldi54bWxMj8tO&#10;wzAQRfeV+AdrkNi1dh6qmhCnQqAisWzTDTsnHpJAbEex0wa+nmFFdzOaozvnFvvFDOyCk++dlRBt&#10;BDC0jdO9bSWcq8N6B8wHZbUanEUJ3+hhX96tCpVrd7VHvJxCyyjE+lxJ6EIYc85906FRfuNGtHT7&#10;cJNRgdap5XpSVwo3A4+F2HKjeksfOjXic4fN12k2Euo+PqufY/UqTHZIwttSfc7vL1I+3C9Pj8AC&#10;LuEfhj99UoeSnGo3W+3ZIGEdiYRQCUkaZcCIiLOUhlpCmsQ74GXBbzuUvwAAAP//AwBQSwECLQAU&#10;AAYACAAAACEAtoM4kv4AAADhAQAAEwAAAAAAAAAAAAAAAAAAAAAAW0NvbnRlbnRfVHlwZXNdLnht&#10;bFBLAQItABQABgAIAAAAIQA4/SH/1gAAAJQBAAALAAAAAAAAAAAAAAAAAC8BAABfcmVscy8ucmVs&#10;c1BLAQItABQABgAIAAAAIQAeW2ZgIgIAAD4EAAAOAAAAAAAAAAAAAAAAAC4CAABkcnMvZTJvRG9j&#10;LnhtbFBLAQItABQABgAIAAAAIQB8r82Y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12065" r="6985" b="6985"/>
                      <wp:wrapNone/>
                      <wp:docPr id="31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04DE15"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DlYMAIAAGIEAAAOAAAAZHJzL2Uyb0RvYy54bWysVFGP0zAMfkfiP0R557qOrWPVutNpxyGk&#10;A04c/IAsSddAGgcnW7f79bjpbmzAE6IPkR3bX2x/dhfX+9ayncZgwFU8vxpxpp0EZdym4l+/3L16&#10;w1mIwilhwemKH3Tg18uXLxadL/UYGrBKIyMQF8rOV7yJ0ZdZFmSjWxGuwGtHxhqwFZFU3GQKRUfo&#10;rc3Go1GRdYDKI0gdAt3eDka+TPh1rWX8VNdBR2YrTrnFdGI61/2ZLRei3KDwjZHHNMQ/ZNEK4+jR&#10;E9StiIJt0fwB1RqJEKCOVxLaDOraSJ1qoGry0W/VPDbC61QLNSf4U5vC/4OVH3cPyIyq+OucMyda&#10;4uhmGyE9zYq+P50PJbk9+gfsKwz+HuT3wBysGuE2+gYRukYLRVnlvX92EdArgULZuvsAitAFoadW&#10;7Wtse0BqAtsnRg4nRvQ+MkmXeZEXs5yIk2TL5+PJaJo4y0T5HO4xxHcaWtYLFUfYOvWZeE9viN19&#10;iIkXdSxOqG+c1a0llnfCsrwoilnKWpRHZ8J+xkz1gjXqzlibFNysVxYZhVb8Ln3H4HDuZh3rKj6f&#10;jqcpiwtbOIcYpe9vEKmONJ19b986leQojB1kytK6Y7P7/g48rUEdqNcIw6DTYpLQAD5x1tGQVzz8&#10;2ArUnNn3jvia55NJvxVJmUxnY1Lw3LI+twgnCarikbNBXMVhk7Yezaahl/JUroN+gmoTn4dhyOqY&#10;LA0ySRebcq4nr1+/huVPAAAA//8DAFBLAwQUAAYACAAAACEAHdENItsAAAAJAQAADwAAAGRycy9k&#10;b3ducmV2LnhtbEyPQU+EMBSE7yb+h+aZeHNbayAuUjbGRK9G9OCx0CcQ6StLC4v+ep8nPU5mMvNN&#10;edj8KFac4xDIwPVOgUBqgxuoM/D2+nh1CyImS86OgdDAF0Y4VOdnpS1cONELrnXqBJdQLKyBPqWp&#10;kDK2PXobd2FCYu8jzN4mlnMn3WxPXO5HqZXKpbcD8UJvJ3zosf2sF2+gdWpR8/v6vG+yVH+vy5Hk&#10;09GYy4vt/g5Ewi39heEXn9GhYqYmLOSiGFlnfCUZ0FqDYF/n+xxEY+BGZxpkVcr/D6ofAAAA//8D&#10;AFBLAQItABQABgAIAAAAIQC2gziS/gAAAOEBAAATAAAAAAAAAAAAAAAAAAAAAABbQ29udGVudF9U&#10;eXBlc10ueG1sUEsBAi0AFAAGAAgAAAAhADj9If/WAAAAlAEAAAsAAAAAAAAAAAAAAAAALwEAAF9y&#10;ZWxzLy5yZWxzUEsBAi0AFAAGAAgAAAAhAJH8OVgwAgAAYgQAAA4AAAAAAAAAAAAAAAAALgIAAGRy&#10;cy9lMm9Eb2MueG1sUEsBAi0AFAAGAAgAAAAhAB3RDSLbAAAACQEAAA8AAAAAAAAAAAAAAAAAig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C66D0E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661035"/>
                      <wp:effectExtent l="10795" t="13335" r="13335" b="11430"/>
                      <wp:wrapNone/>
                      <wp:docPr id="3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61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742" w:rsidRDefault="00393F7A">
                                  <w:r>
                                    <w:t>Goden                                              Kleding                                                            Schilden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39" style="position:absolute;margin-left:-1.1pt;margin-top:170.95pt;width:152.6pt;height:52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oDKwIAAFEEAAAOAAAAZHJzL2Uyb0RvYy54bWysVNuO0zAQfUfiHyy/0yS90UZNV6suRUgL&#10;rFj4AMdxEgvHNmO3Sfl6xk632wWeEHmwPJ7x8ZkzM9ncDJ0iRwFOGl3QbJJSIjQ3ldRNQb993b9Z&#10;UeI80xVTRouCnoSjN9vXrza9zcXUtEZVAgiCaJf3tqCt9zZPEsdb0TE3MVZodNYGOubRhCapgPWI&#10;3qlkmqbLpDdQWTBcOIend6OTbiN+XQvuP9e1E56ogiI3H1eIaxnWZLtheQPMtpKfabB/YNExqfHR&#10;C9Qd84wcQP4B1UkOxpnaT7jpElPXkouYA2aTpb9l89gyK2IuKI6zF5nc/4Pln44PQGRV0BnKo1mH&#10;NfqCqjHdKEHm8yBQb12OcY/2AUKKzt4b/t0RbXYtholbANO3glVIKwvxyYsLwXB4lZT9R1MhPDt4&#10;E7UaaugCIKpAhliS06UkYvCE42G2nq3SKVLj6Fsus3S2iE+w/Om2BeffC9ORsCkoIPmIzo73zgc2&#10;LH8KieyNktVeKhUNaMqdAnJk2B77+J3R3XWY0qQv6HoxXUTkFz53DZHG728QnfTY50p2BV1dglge&#10;ZHunq9iFnkk17pGy0mcdg3RjCfxQDrFS2Sy8EHQtTXVCZcGMfY1ziJvWwE9KeuzpgrofBwaCEvVB&#10;Y3XW2XwehiAa88XboCtce8prD9McoQrqKRm3Oz8OzsGCbFp8KYtyaHOLFa1lFPuZ1Zk/9m2swXnG&#10;wmBc2zHq+U+w/QUAAP//AwBQSwMEFAAGAAgAAAAhADm5g1nfAAAACgEAAA8AAABkcnMvZG93bnJl&#10;di54bWxMj0FPg0AQhe8m/ofNmHhrdwukscjQGE1NPLb04m2AFWjZWcIuLfrrXU/2OJkv730v286m&#10;Fxc9us4ywmqpQGiubN1xg3AsdosnEM4T19Rb1gjf2sE2v7/LKK3tlff6cvCNCCHsUkJovR9SKV3V&#10;akNuaQfN4fdlR0M+nGMj65GuIdz0MlJqLQ11HBpaGvRrq6vzYTIIZRcd6WdfvCuz2cX+Yy5O0+cb&#10;4uPD/PIMwuvZ/8Pwpx/UIQ9OpZ24dqJHWERRIBHiZLUBEYBYxWFciZAkawUyz+TthPwXAAD//wMA&#10;UEsBAi0AFAAGAAgAAAAhALaDOJL+AAAA4QEAABMAAAAAAAAAAAAAAAAAAAAAAFtDb250ZW50X1R5&#10;cGVzXS54bWxQSwECLQAUAAYACAAAACEAOP0h/9YAAACUAQAACwAAAAAAAAAAAAAAAAAvAQAAX3Jl&#10;bHMvLnJlbHNQSwECLQAUAAYACAAAACEA8OcqAysCAABRBAAADgAAAAAAAAAAAAAAAAAuAgAAZHJz&#10;L2Uyb0RvYy54bWxQSwECLQAUAAYACAAAACEAObmDWd8AAAAKAQAADwAAAAAAAAAAAAAAAACFBAAA&#10;ZHJzL2Rvd25yZXYueG1sUEsFBgAAAAAEAAQA8wAAAJEFAAAAAA==&#10;">
                      <v:textbox>
                        <w:txbxContent>
                          <w:p w:rsidR="00CD7742" w:rsidRDefault="00393F7A">
                            <w:r>
                              <w:t>Goden                                              Kleding                                                            Schilden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636270</wp:posOffset>
                      </wp:positionV>
                      <wp:extent cx="1710690" cy="1428750"/>
                      <wp:effectExtent l="6985" t="12065" r="6350" b="6985"/>
                      <wp:wrapNone/>
                      <wp:docPr id="29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0690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742" w:rsidRDefault="00393F7A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579245" cy="1334135"/>
                                        <wp:effectExtent l="0" t="0" r="0" b="0"/>
                                        <wp:docPr id="5" name="Afbeelding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schip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9245" cy="1334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40" style="position:absolute;margin-left:9.85pt;margin-top:50.1pt;width:134.7pt;height:11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xyLgIAAFIEAAAOAAAAZHJzL2Uyb0RvYy54bWysVNuO0zAQfUfiHyy/01yUbrdR09WqSxHS&#10;AisWPsBxnMTCsc3YbVq+nrHTli7whMiD5cmMT86cM87q7jAoshfgpNEVzWYpJUJz00jdVfTrl+2b&#10;W0qcZ7phymhR0aNw9G79+tVqtKXITW9UI4AgiHblaCvae2/LJHG8FwNzM2OFxmRrYGAeQ+iSBtiI&#10;6INK8jS9SUYDjQXDhXP49mFK0nXEb1vB/ae2dcITVVHk5uMKca3DmqxXrOyA2V7yEw32DywGJjV+&#10;9AL1wDwjO5B/QA2Sg3Gm9TNuhsS0reQi9oDdZOlv3Tz3zIrYC4rj7EUm9/9g+cf9ExDZVDRfUqLZ&#10;gB59RtWY7pQgxTwINFpXYt2zfYLQorOPhn9zRJtNj2XiHsCMvWAN0spCffLiQAgcHiX1+ME0CM92&#10;3kStDi0MARBVIIdoyfFiiTh4wvFltsjSmyU6xzGXFfntYh5NS1h5Pm7B+XfCDCRsKgrIPsKz/aPz&#10;gQ4rzyWRvlGy2UqlYgBdvVFA9gznYxuf2AF2eV2mNBkrupzn84j8IueuIdL4/A1ikB4HXcmhoreX&#10;IlYG3d7qJo6hZ1JNe6Ss9EnIoN3kgT/Uh2hVVpxtqU1zRGnBTIONFxE3vYEflIw41BV133cMBCXq&#10;vUZ7lllRhFsQg2K+yDGA60x9nWGaI1RFPSXTduOnm7OzILsev5RFObS5R0tbGcUOdk+sTvxxcKMH&#10;p0sWbsZ1HKt+/QrWPwEAAP//AwBQSwMEFAAGAAgAAAAhAH17lZHfAAAACgEAAA8AAABkcnMvZG93&#10;bnJldi54bWxMj8FOwzAMhu9IvENkJG4sWSZg7ZpOCDQkjlt34Za2XltonKpJt8LTY05wsn750+/P&#10;2XZ2vTjjGDpPBpYLBQKp8nVHjYFjsbtbgwjRUm17T2jgCwNs8+urzKa1v9Aez4fYCC6hkFoDbYxD&#10;KmWoWnQ2LPyAxLuTH52NHMdG1qO9cLnrpVbqQTrbEV9o7YDPLVafh8kZKDt9tN/74lW5ZLeKb3Px&#10;Mb2/GHN7Mz9tQESc4x8Mv/qsDjk7lX6iOoiec/LIJE+lNAgG9DpZgigNrPS9Bpln8v8L+Q8AAAD/&#10;/wMAUEsBAi0AFAAGAAgAAAAhALaDOJL+AAAA4QEAABMAAAAAAAAAAAAAAAAAAAAAAFtDb250ZW50&#10;X1R5cGVzXS54bWxQSwECLQAUAAYACAAAACEAOP0h/9YAAACUAQAACwAAAAAAAAAAAAAAAAAvAQAA&#10;X3JlbHMvLnJlbHNQSwECLQAUAAYACAAAACEA9nJsci4CAABSBAAADgAAAAAAAAAAAAAAAAAuAgAA&#10;ZHJzL2Uyb0RvYy54bWxQSwECLQAUAAYACAAAACEAfXuVkd8AAAAKAQAADwAAAAAAAAAAAAAAAACI&#10;BAAAZHJzL2Rvd25yZXYueG1sUEsFBgAAAAAEAAQA8wAAAJQFAAAAAA==&#10;">
                      <v:textbox>
                        <w:txbxContent>
                          <w:p w:rsidR="00CD7742" w:rsidRDefault="00393F7A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579245" cy="1334135"/>
                                  <wp:effectExtent l="0" t="0" r="0" b="0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chip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9245" cy="133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140970</wp:posOffset>
                      </wp:positionV>
                      <wp:extent cx="1710690" cy="495300"/>
                      <wp:effectExtent l="6985" t="12065" r="6350" b="6985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069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D564B7" w:rsidRDefault="00AE0E4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Vikingen (schepen)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1" type="#_x0000_t202" style="position:absolute;margin-left:9.85pt;margin-top:11.1pt;width:134.7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7ELgIAAFoEAAAOAAAAZHJzL2Uyb0RvYy54bWysVNtu2zAMfR+wfxD0vtjJkrYx4hRdugwD&#10;ugvQ7gNkWbaFSaImKbGzry8lJ1nQbS/D/CBIInVInkN6dTtoRfbCeQmmpNNJTokwHGpp2pJ+e9q+&#10;uaHEB2ZqpsCIkh6Ep7fr169WvS3EDDpQtXAEQYwvelvSLgRbZJnnndDMT8AKg8YGnGYBj67Nasd6&#10;RNcqm+X5VdaDq60DLrzH2/vRSNcJv2kED1+axotAVEkxt5BWl9Yqrtl6xYrWMdtJfkyD/UMWmkmD&#10;Qc9Q9ywwsnPyNygtuQMPTZhw0Bk0jeQi1YDVTPMX1Tx2zIpUC5Lj7Zkm//9g+ef9V0dkXdIZKmWY&#10;Ro2exBDIOxgIXiE/vfUFuj1adAwD3qPOqVZvH4B/98TApmOmFXfOQd8JVmN+0/gyu3g64vgIUvWf&#10;oMY4bBcgAQ2N05E8pIMgOup0OGsTc+Ex5PU0v1qiiaNtvly8zZN4GStOr63z4YMATeKmpA61T+hs&#10;/+BDzIYVJ5cYzIOS9VYqlQ6urTbKkT3DPtmmLxXwwk0Z0pd0uZgtRgL+CpGn708QWgZseCV1SW/O&#10;TqyItL03dWrHwKQa95iyMkceI3UjiWGohiTZdHHSp4L6gMw6GBscBxI3HbiflPTY3CX1P3bMCUrU&#10;R4PqLKfzeZyGdJgvrmd4cJeW6tLCDEeokgZKxu0mjBO0s062HUYa+8HAHSrayER2lH7M6pg/NnDS&#10;4DhscUIuz8nr1y9h/QwAAP//AwBQSwMEFAAGAAgAAAAhAGnOahDeAAAACQEAAA8AAABkcnMvZG93&#10;bnJldi54bWxMj8tOwzAQRfdI/IM1SGwQtWtQm4Q4FUICwQ4Kgq0bT5MIP4LtpuHvGVawvDpXd87U&#10;m9lZNmFMQ/AKlgsBDH0bzOA7BW+v95cFsJS1N9oGjwq+McGmOT2pdWXC0b/gtM0doxGfKq2gz3ms&#10;OE9tj06nRRjRE9uH6HSmGDtuoj7SuLNcCrHiTg+eLvR6xLse28/twSkorh+nj/R09fzerva2zBfr&#10;6eErKnV+Nt/eAMs4578y/OqTOjTktAsHbxKzlMs1NRVIKYERl0W5BLYjIIQE3tT8/wfNDwAAAP//&#10;AwBQSwECLQAUAAYACAAAACEAtoM4kv4AAADhAQAAEwAAAAAAAAAAAAAAAAAAAAAAW0NvbnRlbnRf&#10;VHlwZXNdLnhtbFBLAQItABQABgAIAAAAIQA4/SH/1gAAAJQBAAALAAAAAAAAAAAAAAAAAC8BAABf&#10;cmVscy8ucmVsc1BLAQItABQABgAIAAAAIQAnaV7ELgIAAFoEAAAOAAAAAAAAAAAAAAAAAC4CAABk&#10;cnMvZTJvRG9jLnhtbFBLAQItABQABgAIAAAAIQBpzmoQ3gAAAAkBAAAPAAAAAAAAAAAAAAAAAIgE&#10;AABkcnMvZG93bnJldi54bWxQSwUGAAAAAAQABADzAAAAkwUAAAAA&#10;">
                      <v:textbox>
                        <w:txbxContent>
                          <w:p w:rsidR="00D564B7" w:rsidRPr="00D564B7" w:rsidRDefault="00AE0E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Vikingen (schepen)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0795" t="13335" r="13335" b="9525"/>
                      <wp:wrapNone/>
                      <wp:docPr id="27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6CE6B" id="Rectangle 18" o:spid="_x0000_s1026" style="position:absolute;margin-left:-1.1pt;margin-top:170.95pt;width:152.6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N9IQ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qWc0oM01ij&#10;z6gaM50SpFhEgQbnK4x7dA8QU/Tu3vJvnhi76TFM3ALYoResQVpFjM+ePYiGx6dkN3ywDcKzfbBJ&#10;q2MLOgKiCuSYSnK6lEQcA+F4WSxfL/ISK8fRN5vPy2KWvmDV02sHPrwTVpN4qCkg+YTODvc+RDas&#10;egpJ7K2SzVYqlQzodhsF5MCwPbZpndH9dZgyZKjpclbOEvIzn7+GyNP6G4SWAftcSV3TxSWIVVG2&#10;t6ZJXRiYVOMZKStz1jFKN5ZgZ5sTygh2bGIcOjz0Fn5QMmAD19R/3zMQlKj3BkuxLKbT2PHJmM7m&#10;UUS49uyuPcxwhKppoGQ8bsI4JXsHsuvxpyLlbuwtlq+VSdlY2pHVmSw2aRL8PFBxCq7tFPVr7Nc/&#10;AQAA//8DAFBLAwQUAAYACAAAACEAvckod98AAAAKAQAADwAAAGRycy9kb3ducmV2LnhtbEyPwU7D&#10;MBBE70j8g7VI3Fq7doXaEKdCoCJxbNMLt028JIHYjmKnDXw95kSPq32aeZPvZtuzM42h807DaimA&#10;kau96Vyj4VTuFxtgIaIz2HtHGr4pwK64vckxM/7iDnQ+xoalEBcy1NDGOGSch7oli2HpB3Lp9+FH&#10;izGdY8PNiJcUbnsuhXjgFjuXGloc6Lml+us4WQ1VJ0/4cyhfhd3uVXyby8/p/UXr+7v56RFYpDn+&#10;w/Cnn9ShSE6Vn5wJrNewkDKRGtR6tQWWACVUGldpWCu5AV7k/HpC8QsAAP//AwBQSwECLQAUAAYA&#10;CAAAACEAtoM4kv4AAADhAQAAEwAAAAAAAAAAAAAAAAAAAAAAW0NvbnRlbnRfVHlwZXNdLnhtbFBL&#10;AQItABQABgAIAAAAIQA4/SH/1gAAAJQBAAALAAAAAAAAAAAAAAAAAC8BAABfcmVscy8ucmVsc1BL&#10;AQItABQABgAIAAAAIQClxeN9IQIAAD4EAAAOAAAAAAAAAAAAAAAAAC4CAABkcnMvZTJvRG9jLnht&#10;bFBLAQItABQABgAIAAAAIQC9ySh3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715" t="12065" r="6350" b="6985"/>
                      <wp:wrapNone/>
                      <wp:docPr id="2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58194A" id="AutoShape 7" o:spid="_x0000_s1026" style="position:absolute;margin-left:17.25pt;margin-top:11.1pt;width:127.3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6OLwIAAGIEAAAOAAAAZHJzL2Uyb0RvYy54bWysVNGuEjEQfTfxH5q+y7IEFiEsNzdcMSZX&#10;vfHqB5S2y1a7nTotLPj1znYBQX0y7kMz05mezjkz3cXdobFsrzEYcCXPB0POtJOgjNuW/Mvn9avX&#10;nIUonBIWnC75UQd+t3z5YtH6uR5BDVZpZATiwrz1Ja9j9PMsC7LWjQgD8NpRsAJsRCQXt5lC0RJ6&#10;Y7PRcFhkLaDyCFKHQLsPfZAvE35VaRk/VlXQkdmSU20xrZjWTbdmy4WYb1H42shTGeIfqmiEcXTp&#10;BepBRMF2aP6AaoxECFDFgYQmg6oyUicOxCYf/sbmuRZeJy4kTvAXmcL/g5Uf9k/IjCr5qODMiYZ6&#10;dL+LkK5m006f1oc5pT37J+wYBv8I8ltgDla1cFt9jwhtrYWiqvIuP7s50DmBjrJN+x4UoQtCT1Id&#10;Kmw6QBKBHVJHjpeO6ENkkjbzIi+mOTVOUiyfjcbDSepZJubn4x5DfKuhYZ1RcoSdU5+o7+kOsX8M&#10;MfVFncgJ9ZWzqrHU5b2wLC+KIrEkxFMyWWfMxBesUWtjbXJwu1lZZHS05Ov0Jcoky3Wadawt+Wwy&#10;mqQqbmLhGmKYvr9BJB5pOjtt3ziV7CiM7W2q0rqT2J2+fZ82oI6kNUI/6PQwyagBf3DW0pCXPHzf&#10;CdSc2XeO+jXLx+PuVSRnPJmOyMHryOY6IpwkqJJHznpzFfuXtPNotjXdlCe6DroJqkw8D0Nf1alY&#10;GmSybl7KtZ+yfv0alj8BAAD//wMAUEsDBBQABgAIAAAAIQCZeFZ63AAAAAkBAAAPAAAAZHJzL2Rv&#10;d25yZXYueG1sTI9BT4QwEIXvJv6HZky8ue1WMbtI2RgTvRrRg8dCRyDSKUsLi/56x5MeJ9/Le98U&#10;h9UPYsEp9oEMbDcKBFITXE+tgbfXx6sdiJgsOTsEQgNfGOFQnp8VNnfhRC+4VKkVXEIxtwa6lMZc&#10;yth06G3chBGJ2UeYvE18Tq10kz1xuR+kVupWetsTL3R2xIcOm89q9gYap2Y1vS/P+zpL1fcyH0k+&#10;HY25vFjv70AkXNNfGH71WR1KdqrDTC6KwcD1TcZJA1prEMz1br8FUTPQmQZZFvL/B+UPAAAA//8D&#10;AFBLAQItABQABgAIAAAAIQC2gziS/gAAAOEBAAATAAAAAAAAAAAAAAAAAAAAAABbQ29udGVudF9U&#10;eXBlc10ueG1sUEsBAi0AFAAGAAgAAAAhADj9If/WAAAAlAEAAAsAAAAAAAAAAAAAAAAALwEAAF9y&#10;ZWxzLy5yZWxzUEsBAi0AFAAGAAgAAAAhAIiwbo4vAgAAYgQAAA4AAAAAAAAAAAAAAAAALgIAAGRy&#10;cy9lMm9Eb2MueG1sUEsBAi0AFAAGAAgAAAAhAJl4Vnr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:rsidTr="00D074BE">
        <w:trPr>
          <w:trHeight w:val="4619"/>
        </w:trPr>
        <w:tc>
          <w:tcPr>
            <w:tcW w:w="0" w:type="auto"/>
          </w:tcPr>
          <w:p w:rsidR="00D074BE" w:rsidRDefault="00C66D0E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2233295</wp:posOffset>
                      </wp:positionV>
                      <wp:extent cx="1938020" cy="630555"/>
                      <wp:effectExtent l="6350" t="12065" r="8255" b="5080"/>
                      <wp:wrapNone/>
                      <wp:docPr id="25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30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0282" w:rsidRDefault="00393F7A">
                                  <w:r>
                                    <w:t>Kleding                                                           Schilden                                                                Schepen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42" style="position:absolute;margin-left:155.4pt;margin-top:175.85pt;width:152.6pt;height:49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9sAKQIAAFEEAAAOAAAAZHJzL2Uyb0RvYy54bWysVNuO0zAQfUfiHyy/0yTdprRR09WqSxHS&#10;AisWPsBxnMTCsc3YbbJ8PWOn2y0X8YDIg+XxjI/PnJnJ5nrsFTkKcNLokmazlBKhuamlbkv65fP+&#10;1YoS55mumTJalPRROHq9ffliM9hCzE1nVC2AIIh2xWBL2nlviyRxvBM9czNjhUZnY6BnHk1okxrY&#10;gOi9SuZpukwGA7UFw4VzeHo7Oek24jeN4P5j0zjhiSopcvNxhbhWYU22G1a0wGwn+YkG+wcWPZMa&#10;Hz1D3TLPyAHkb1C95GCcafyMmz4xTSO5iDlgNln6SzYPHbMi5oLiOHuWyf0/WP7heA9E1iWd55Ro&#10;1mONPqFqTLdKkHweBBqsKzDuwd5DSNHZO8O/OqLNrsMwcQNghk6wGmllIT756UIwHF4l1fDe1AjP&#10;Dt5ErcYG+gCIKpAxluTxXBIxesLxMFtfrdI5Vo6jb3mV5nken2DF020Lzr8VpidhU1JA8hGdHe+c&#10;D2xY8RQS2Rsl671UKhrQVjsF5MiwPfbxO6G7yzClyVDSdY4S/R0ijd+fIHrpsc+V7Eu6OgexIsj2&#10;RtexCz2TatojZaVPOgbpphL4sRpjpbJleCHoWpn6EZUFM/U1ziFuOgPfKRmwp0vqvh0YCErUO43V&#10;WWeLRRiCaCzy10FXuPRUlx6mOUKV1FMybXd+GpyDBdl2+FIW5dDmBivayCj2M6sTf+zbWIPTjIXB&#10;uLRj1POfYPsDAAD//wMAUEsDBBQABgAIAAAAIQA+G3dD4AAAAAsBAAAPAAAAZHJzL2Rvd25yZXYu&#10;eG1sTI/BTsMwEETvSPyDtUjcqJ2WBghxKgQqEsc2vXDbxEsSiO0odtrA17Ocym1WM5p9k29m24sj&#10;jaHzTkOyUCDI1d50rtFwKLc39yBCRGew9440fFOATXF5kWNm/Mnt6LiPjeASFzLU0MY4ZFKGuiWL&#10;YeEHcux9+NFi5HNspBnxxOW2l0ulUmmxc/yhxYGeW6q/9pPVUHXLA/7syldlH7ar+DaXn9P7i9bX&#10;V/PTI4hIczyH4Q+f0aFgpspPzgTRa1glitEji3VyB4ITaZLyukrD7TpRIItc/t9Q/AIAAP//AwBQ&#10;SwECLQAUAAYACAAAACEAtoM4kv4AAADhAQAAEwAAAAAAAAAAAAAAAAAAAAAAW0NvbnRlbnRfVHlw&#10;ZXNdLnhtbFBLAQItABQABgAIAAAAIQA4/SH/1gAAAJQBAAALAAAAAAAAAAAAAAAAAC8BAABfcmVs&#10;cy8ucmVsc1BLAQItABQABgAIAAAAIQD059sAKQIAAFEEAAAOAAAAAAAAAAAAAAAAAC4CAABkcnMv&#10;ZTJvRG9jLnhtbFBLAQItABQABgAIAAAAIQA+G3dD4AAAAAsBAAAPAAAAAAAAAAAAAAAAAIMEAABk&#10;cnMvZG93bnJldi54bWxQSwUGAAAAAAQABADzAAAAkAUAAAAA&#10;">
                      <v:textbox>
                        <w:txbxContent>
                          <w:p w:rsidR="00FC0282" w:rsidRDefault="00393F7A">
                            <w:r>
                              <w:t>Kleding                                                           Schilden                                                                Schepen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630555"/>
                      <wp:effectExtent l="13335" t="12065" r="10795" b="5080"/>
                      <wp:wrapNone/>
                      <wp:docPr id="24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30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3F7A" w:rsidRDefault="00393F7A">
                                  <w:r>
                                    <w:t>Schilden                                           Schepen                                                          Goden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43" style="position:absolute;margin-left:-2.3pt;margin-top:175.85pt;width:152.6pt;height:49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HHLQIAAFEEAAAOAAAAZHJzL2Uyb0RvYy54bWysVFFv0zAQfkfiP1h+p0m6ZmujptPUUYQ0&#10;YGLwAxzHSSwc25zdJuPX7+x0XQc8IfJg+Xznz999d5f19dgrchDgpNElzWYpJUJzU0vdlvT7t927&#10;JSXOM10zZbQo6aNw9Hrz9s16sIWYm86oWgBBEO2KwZa0894WSeJ4J3rmZsYKjc7GQM88mtAmNbAB&#10;0XuVzNP0MhkM1BYMF87h6e3kpJuI3zSC+y9N44QnqqTIzccV4lqFNdmsWdECs53kRxrsH1j0TGp8&#10;9AR1yzwje5B/QPWSg3Gm8TNu+sQ0jeQi5oDZZOlv2Tx0zIqYC4rj7Ekm9/9g+efDPRBZl3S+oESz&#10;Hmv0FVVjulWCLFZBoMG6AuMe7D2EFJ29M/yHI9psOwwTNwBm6ASrkVYW4pNXF4Lh8Cqphk+mRni2&#10;9yZqNTbQB0BUgYyxJI+nkojRE46H2epimc6xchx9lxdpnufxCVY837bg/AdhehI2JQUkH9HZ4c75&#10;wIYVzyGRvVGy3kmlogFttVVADgzbYxe/I7o7D1OaDCVd5fM8Ir/yuXOINH5/g+ilxz5Xsi/p8hTE&#10;iiDbe13HLvRMqmmPlJU+6hikm0rgx2qMlcquwgtB18rUj6gsmKmvcQ5x0xn4RcmAPV1S93PPQFCi&#10;PmqszipbLMIQRGORXwVd4dxTnXuY5ghVUk/JtN36aXD2FmTb4UtZlEObG6xoI6PYL6yO/LFvYw2O&#10;MxYG49yOUS9/gs0TAAAA//8DAFBLAwQUAAYACAAAACEAE3R0KeAAAAAKAQAADwAAAGRycy9kb3du&#10;cmV2LnhtbEyPQU+DQBCF7yb+h82YeGsXSlstsjRGUxOPLb14G9gtoOwsYZcW/fWOp3qcvC/vfZNt&#10;J9uJsxl860hBPI9AGKqcbqlWcCx2s0cQPiBp7BwZBd/Gwza/vckw1e5Ce3M+hFpwCfkUFTQh9KmU&#10;vmqMRT93vSHOTm6wGPgcaqkHvHC57eQiitbSYku80GBvXhpTfR1Gq6BsF0f82Rdvkd3skvA+FZ/j&#10;x6tS93fT8xOIYKZwheFPn9UhZ6fSjaS96BTMlmsmFSSr+AEEAwnPgSgVLFdxBDLP5P8X8l8AAAD/&#10;/wMAUEsBAi0AFAAGAAgAAAAhALaDOJL+AAAA4QEAABMAAAAAAAAAAAAAAAAAAAAAAFtDb250ZW50&#10;X1R5cGVzXS54bWxQSwECLQAUAAYACAAAACEAOP0h/9YAAACUAQAACwAAAAAAAAAAAAAAAAAvAQAA&#10;X3JlbHMvLnJlbHNQSwECLQAUAAYACAAAACEAX9Jxxy0CAABRBAAADgAAAAAAAAAAAAAAAAAuAgAA&#10;ZHJzL2Uyb0RvYy54bWxQSwECLQAUAAYACAAAACEAE3R0KeAAAAAKAQAADwAAAAAAAAAAAAAAAACH&#10;BAAAZHJzL2Rvd25yZXYueG1sUEsFBgAAAAAEAAQA8wAAAJQFAAAAAA==&#10;">
                      <v:textbox>
                        <w:txbxContent>
                          <w:p w:rsidR="00393F7A" w:rsidRDefault="00393F7A">
                            <w:r>
                              <w:t>Schilden                                           Schepen                                                          Goden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666115</wp:posOffset>
                      </wp:positionV>
                      <wp:extent cx="1616710" cy="1477010"/>
                      <wp:effectExtent l="6985" t="6985" r="5080" b="11430"/>
                      <wp:wrapNone/>
                      <wp:docPr id="23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7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742" w:rsidRDefault="00F67919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424305" cy="1325880"/>
                                        <wp:effectExtent l="0" t="0" r="0" b="0"/>
                                        <wp:docPr id="9" name="Afbeelding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kleren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4305" cy="1325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44" style="position:absolute;margin-left:9.2pt;margin-top:52.45pt;width:127.3pt;height:11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4UKwIAAFIEAAAOAAAAZHJzL2Uyb0RvYy54bWysVNuO0zAQfUfiHyy/0zSlt42arlZdipAW&#10;WLHwAY7jJBa+MXabLF+/Y6dbusATIg+WxzM+njlnJpvrQStyFOClNSXNJ1NKhOG2lqYt6bev+zdr&#10;SnxgpmbKGlHSR+Hp9fb1q03vCjGznVW1AIIgxhe9K2kXgiuyzPNOaOYn1gmDzsaCZgFNaLMaWI/o&#10;WmWz6XSZ9RZqB5YL7/H0dnTSbcJvGsHD56bxIhBVUswtpBXSWsU1225Y0QJzneSnNNg/ZKGZNPjo&#10;GeqWBUYOIP+A0pKD9bYJE251ZptGcpFqwGry6W/VPHTMiVQLkuPdmSb//2D5p+M9EFmXdPaWEsM0&#10;avQFWWOmVYLM15Gg3vkC4x7cPcQSvbuz/Lsnxu46DBM3ALbvBKsxrTzGZy8uRMPjVVL1H22N8OwQ&#10;bOJqaEBHQGSBDEmSx7MkYgiE42G+zJerHJXj6MvnqxWylN5gxfN1Bz68F1aTuCkpYPYJnh3vfIjp&#10;sOI5JKVvlaz3UqlkQFvtFJAjw/7Yp++E7i/DlCF9Sa8Ws0VCfuHzlxDT9P0NQsuAja6kLun6HMSK&#10;yNs7U6c2DEyqcY8pK3MiMnI3ahCGakhS5WdZKls/IrVgx8bGQcRNZ+EnJT02dUn9jwMDQYn6YFCe&#10;q3w+j1OQjPliNUMDLj3VpYcZjlAlDZSM210YJ+fgQLYdvpQnOoy9QUkbmciOco9ZnfLHxk0anIYs&#10;TsalnaJ+/Qq2TwAAAP//AwBQSwMEFAAGAAgAAAAhAG/w2V7fAAAACgEAAA8AAABkcnMvZG93bnJl&#10;di54bWxMjz1PwzAQhnck/oN1SGzUJim0DXEqBCoSY5subE58JIH4HMVOG/j1HBNMp1f36P3It7Pr&#10;xQnH0HnScLtQIJBqbztqNBzL3c0aRIiGrOk9oYYvDLAtLi9yk1l/pj2eDrERbEIhMxraGIdMylC3&#10;6ExY+AGJf+9+dCayHBtpR3Nmc9fLRKl76UxHnNCaAZ9arD8Pk9NQdcnRfO/LF+U2uzS+zuXH9Pas&#10;9fXV/PgAIuIc/2D4rc/VoeBOlZ/IBtGzXi+Z5KuWGxAMJKuUx1Ua0nR1B7LI5f8JxQ8AAAD//wMA&#10;UEsBAi0AFAAGAAgAAAAhALaDOJL+AAAA4QEAABMAAAAAAAAAAAAAAAAAAAAAAFtDb250ZW50X1R5&#10;cGVzXS54bWxQSwECLQAUAAYACAAAACEAOP0h/9YAAACUAQAACwAAAAAAAAAAAAAAAAAvAQAAX3Jl&#10;bHMvLnJlbHNQSwECLQAUAAYACAAAACEAJskeFCsCAABSBAAADgAAAAAAAAAAAAAAAAAuAgAAZHJz&#10;L2Uyb0RvYy54bWxQSwECLQAUAAYACAAAACEAb/DZXt8AAAAKAQAADwAAAAAAAAAAAAAAAACFBAAA&#10;ZHJzL2Rvd25yZXYueG1sUEsFBgAAAAAEAAQA8wAAAJEFAAAAAA==&#10;">
                      <v:textbox>
                        <w:txbxContent>
                          <w:p w:rsidR="00CD7742" w:rsidRDefault="00F67919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424305" cy="1325880"/>
                                  <wp:effectExtent l="0" t="0" r="0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klere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325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666115</wp:posOffset>
                      </wp:positionV>
                      <wp:extent cx="1616710" cy="1435735"/>
                      <wp:effectExtent l="6985" t="6985" r="5080" b="5080"/>
                      <wp:wrapNone/>
                      <wp:docPr id="22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3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B3064" id="Rectangle 40" o:spid="_x0000_s1026" style="position:absolute;margin-left:9.2pt;margin-top:52.45pt;width:127.3pt;height:11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I8IgIAAD8EAAAOAAAAZHJzL2Uyb0RvYy54bWysU9tu2zAMfR+wfxD0vjh2k7Q14hRFugwD&#10;uq1Ytw9gZNkWptsoJU729aWVNE23PQ3TgyCK1NHhITm/2RnNthKDcrbi+WjMmbTC1cq2Ff/+bfXu&#10;irMQwdagnZUV38vAbxZv38x7X8rCdU7XEhmB2FD2vuJdjL7MsiA6aSCMnJeWnI1DA5FMbLMaoSd0&#10;o7NiPJ5lvcPaoxMyBLq9Ozj5IuE3jRTxS9MEGZmuOHGLace0r4c9W8yhbBF8p8SRBvwDCwPK0qcn&#10;qDuIwDao/oAySqALrokj4UzmmkYJmXKgbPLxb9k8duBlyoXECf4kU/h/sOLz9gGZqiteFJxZMFSj&#10;r6Qa2FZLNkkC9T6UFPfoH3BIMfh7J34EZt2yozB5i+j6TkJNtPJB0OzVg8EI9JSt+0+uJnjYRJe0&#10;2jVoBkBSge1SSfankshdZIIu81k+u8ypcoJ8+eRienkxTX9A+fzcY4gfpDNsOFQciX2Ch+19iAMd&#10;KJ9DEn2nVb1SWicD2/VSI9sC9ccqrSN6OA/TlvUVv54W04T8yhfOIcZp/Q3CqEiNrpWp+NUpCMpB&#10;t/e2Tm0YQenDmShrexRy0G5o51CuXb0nHdEdupimjg6dw1+c9dTBFQ8/N4CSM/3RUi2u8wnVj8Vk&#10;TKaXBRl47lmfe8AKgqp45OxwXMbDmGw8qrajn/KUu3W3VL9GJWVfWB3JUpcmwY8TNYzBuZ2iXuZ+&#10;8QQAAP//AwBQSwMEFAAGAAgAAAAhAADgcOTeAAAACgEAAA8AAABkcnMvZG93bnJldi54bWxMjz1P&#10;wzAQhnck/oN1SGzUblJBG+JUCFQkxjZd2Jz4SALxOYqdNvDrOaYynV7do/cj386uFyccQ+dJw3Kh&#10;QCDV3nbUaDiWu7s1iBANWdN7Qg3fGGBbXF/lJrP+THs8HWIj2IRCZjS0MQ6ZlKFu0Zmw8AMS/z78&#10;6ExkOTbSjubM5q6XiVL30pmOOKE1Az63WH8dJqeh6pKj+dmXr8ptdml8m8vP6f1F69ub+ekRRMQ5&#10;XmD4q8/VoeBOlZ/IBtGzXq+Y5KtWGxAMJA8pj6s0pOlSgSxy+X9C8QsAAP//AwBQSwECLQAUAAYA&#10;CAAAACEAtoM4kv4AAADhAQAAEwAAAAAAAAAAAAAAAAAAAAAAW0NvbnRlbnRfVHlwZXNdLnhtbFBL&#10;AQItABQABgAIAAAAIQA4/SH/1gAAAJQBAAALAAAAAAAAAAAAAAAAAC8BAABfcmVscy8ucmVsc1BL&#10;AQItABQABgAIAAAAIQBxI+I8IgIAAD8EAAAOAAAAAAAAAAAAAAAAAC4CAABkcnMvZTJvRG9jLnht&#10;bFBLAQItABQABgAIAAAAIQAA4HDk3gAAAAo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2031365" cy="630555"/>
                      <wp:effectExtent l="13335" t="12065" r="12700" b="5080"/>
                      <wp:wrapNone/>
                      <wp:docPr id="21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1365" cy="630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AD4E2" id="Rectangle 39" o:spid="_x0000_s1026" style="position:absolute;margin-left:-2.3pt;margin-top:175.85pt;width:159.95pt;height:49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MZIgIAAD4EAAAOAAAAZHJzL2Uyb0RvYy54bWysU9tuEzEQfUfiHyy/k70kG5pVNlWVEoRU&#10;oKLwAY7Xm7XwjbGTTfn6jr1pSIEnhB8sj2d8fObMzPL6qBU5CPDSmoYWk5wSYbhtpdk19NvXzZsr&#10;SnxgpmXKGtHQR+Hp9er1q+XgalHa3qpWAEEQ4+vBNbQPwdVZ5nkvNPMT64RBZ2dBs4Am7LIW2IDo&#10;WmVlns+zwULrwHLhPd7ejk66SvhdJ3j43HVeBKIaitxC2iHt27hnqyWrd8BcL/mJBvsHFppJg5+e&#10;oW5ZYGQP8g8oLTlYb7sw4VZntuskFykHzKbIf8vmoWdOpFxQHO/OMvn/B8s/He6ByLahZUGJYRpr&#10;9AVVY2anBJkuokCD8zXGPbh7iCl6d2f5d0+MXfcYJm4A7NAL1iKtIsZnLx5Ew+NTsh0+2hbh2T7Y&#10;pNWxAx0BUQVyTCV5PJdEHAPheFnm02I6ryjh6JtP86qq0hesfn7twIf3wmoSDw0FJJ/Q2eHOh8iG&#10;1c8hib1Vst1IpZIBu+1aATkwbI9NWid0fxmmDBkauqjKKiG/8PlLiDytv0FoGbDPldQNvToHsTrK&#10;9s60qQsDk2o8I2VlTjpG6cYSbG37iDKCHZsYhw4PvYWflAzYwA31P/YMBCXqg8FSLIrZLHZ8MmbV&#10;2xINuPRsLz3McIRqaKBkPK7DOCV7B3LX409Fyt3YGyxfJ5OysbQjqxNZbNIk+Gmg4hRc2inq19iv&#10;ngAAAP//AwBQSwMEFAAGAAgAAAAhAIclHybgAAAACgEAAA8AAABkcnMvZG93bnJldi54bWxMj0FP&#10;g0AQhe8m/ofNmHhrF0qpiiyN0dTEY0sv3gZ2BJSdJezSor/e9VSPk/flvW/y7Wx6caLRdZYVxMsI&#10;BHFtdceNgmO5W9yDcB5ZY2+ZFHyTg21xfZVjpu2Z93Q6+EaEEnYZKmi9HzIpXd2SQbe0A3HIPuxo&#10;0IdzbKQe8RzKTS9XUbSRBjsOCy0O9NxS/XWYjIKqWx3xZ1++RuZhl/i3ufyc3l+Uur2Znx5BeJr9&#10;BYY//aAORXCq7MTaiV7BYr0JpIIkje9ABCCJ0wREpWCdxhHIIpf/Xyh+AQAA//8DAFBLAQItABQA&#10;BgAIAAAAIQC2gziS/gAAAOEBAAATAAAAAAAAAAAAAAAAAAAAAABbQ29udGVudF9UeXBlc10ueG1s&#10;UEsBAi0AFAAGAAgAAAAhADj9If/WAAAAlAEAAAsAAAAAAAAAAAAAAAAALwEAAF9yZWxzLy5yZWxz&#10;UEsBAi0AFAAGAAgAAAAhACPIAxkiAgAAPgQAAA4AAAAAAAAAAAAAAAAALgIAAGRycy9lMm9Eb2Mu&#10;eG1sUEsBAi0AFAAGAAgAAAAhAIclHybgAAAACgEAAA8AAAAAAAAAAAAAAAAAfAQAAGRycy9kb3du&#10;cmV2LnhtbFBLBQYAAAAABAAEAPMAAACJBQAAAAA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488315"/>
                      <wp:effectExtent l="6985" t="13970" r="5080" b="12065"/>
                      <wp:wrapNone/>
                      <wp:docPr id="20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48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AE0E4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Vikingen (kleding)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5" type="#_x0000_t202" style="position:absolute;margin-left:9.2pt;margin-top:14pt;width:127.3pt;height:3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DpLQIAAFoEAAAOAAAAZHJzL2Uyb0RvYy54bWysVNuO2yAQfa/Uf0C8N47TJJtYcVbbbFNV&#10;2l6k3X4AxthGBYYCib39+h1wNk1vL1X9gIAZzsycM+PN9aAVOQrnJZiS5pMpJcJwqKVpS/rlYf9q&#10;RYkPzNRMgRElfRSeXm9fvtj0thAz6EDVwhEEMb7obUm7EGyRZZ53QjM/ASsMGhtwmgU8ujarHesR&#10;XatsNp0usx5cbR1w4T3e3o5Guk34TSN4+NQ0XgSiSoq5hbS6tFZxzbYbVrSO2U7yUxrsH7LQTBoM&#10;eoa6ZYGRg5O/QWnJHXhowoSDzqBpJBepBqwmn/5SzX3HrEi1IDnenmny/w+Wfzx+dkTWJZ0hPYZp&#10;1OhBDIG8gYHM1pGf3voC3e4tOoYB71HnVKu3d8C/emJg1zHTihvnoO8EqzG/PL7MLp6OOD6CVP0H&#10;qDEOOwRIQEPjdCQP6SCIjok8nrWJufAYcpkvr3I0cbTNV6vX+SKFYMXza+t8eCdAk7gpqUPtEzo7&#10;3vkQs2HFs0sM5kHJei+VSgfXVjvlyJFhn+zTd0L/yU0Z0pd0vZgtRgL+CjFN358gtAzY8Erqkq7O&#10;TqyItL01dWrHwKQa95iyMiceI3UjiWGohiRZftangvoRmXUwNjgOJG46cN8p6bG5S+q/HZgTlKj3&#10;BtVZ5/N5nIZ0mC+uovbu0lJdWpjhCFXSQMm43YVxgg7WybbDSGM/GLhBRRuZyI7Sj1md8scGThqc&#10;hi1OyOU5ef34JWyfAAAA//8DAFBLAwQUAAYACAAAACEAuEnQ/d4AAAAJAQAADwAAAGRycy9kb3du&#10;cmV2LnhtbEyPwU7DMBBE70j8g7VIXBB1SKM2DXEqhASCWylVubrxNomI18F20/D3LCe47eiNZmfK&#10;9WR7MaIPnSMFd7MEBFLtTEeNgt37020OIkRNRveOUME3BlhXlxelLow70xuO29gIDqFQaAVtjEMh&#10;ZahbtDrM3IDE7Oi81ZGlb6Tx+szhtpdpkiyk1R3xh1YP+Nhi/bk9WQV59jJ+hNf5Zl8vjv0q3izH&#10;5y+v1PXV9HAPIuIU/8zwW5+rQ8WdDu5EJoiedZ6xU0Ga8yTm6XLOx4FBkq1AVqX8v6D6AQAA//8D&#10;AFBLAQItABQABgAIAAAAIQC2gziS/gAAAOEBAAATAAAAAAAAAAAAAAAAAAAAAABbQ29udGVudF9U&#10;eXBlc10ueG1sUEsBAi0AFAAGAAgAAAAhADj9If/WAAAAlAEAAAsAAAAAAAAAAAAAAAAALwEAAF9y&#10;ZWxzLy5yZWxzUEsBAi0AFAAGAAgAAAAhADBKUOktAgAAWgQAAA4AAAAAAAAAAAAAAAAALgIAAGRy&#10;cy9lMm9Eb2MueG1sUEsBAi0AFAAGAAgAAAAhALhJ0P3eAAAACQEAAA8AAAAAAAAAAAAAAAAAhwQA&#10;AGRycy9kb3ducmV2LnhtbFBLBQYAAAAABAAEAPMAAACSBQAAAAA=&#10;">
                      <v:textbox>
                        <w:txbxContent>
                          <w:p w:rsidR="00D564B7" w:rsidRDefault="00AE0E49">
                            <w:r>
                              <w:rPr>
                                <w:sz w:val="28"/>
                                <w:szCs w:val="28"/>
                              </w:rPr>
                              <w:t>Vikingen (kleding)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3335" t="12065" r="10795" b="10795"/>
                      <wp:wrapNone/>
                      <wp:docPr id="19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D1FDB" id="Rectangle 14" o:spid="_x0000_s1026" style="position:absolute;margin-left:-2.3pt;margin-top:175.85pt;width:152.6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uZMIQIAAD4EAAAOAAAAZHJzL2Uyb0RvYy54bWysU8GO0zAQvSPxD5bvNElpaRs1Xa26FCEt&#10;sGLhA1zHaSwcjxm7TcvXM3a6pQucED5YHs/4+c2bmeXNsTPsoNBrsBUvRjlnykqotd1V/OuXzas5&#10;Zz4IWwsDVlX8pDy/Wb18sexdqcbQgqkVMgKxvuxdxdsQXJllXraqE34ETllyNoCdCGTiLqtR9ITe&#10;mWyc52+yHrB2CFJ5T7d3g5OvEn7TKBk+NY1XgZmKE7eQdkz7Nu7ZainKHQrXanmmIf6BRSe0pU8v&#10;UHciCLZH/QdUpyWChyaMJHQZNI2WKuVA2RT5b9k8tsKplAuJ491FJv//YOXHwwMyXVPtFpxZ0VGN&#10;PpNqwu6MYsUkCtQ7X1Lco3vAmKJ39yC/eWZh3VKYukWEvlWiJlpFjM+ePYiGp6ds23+AmuDFPkDS&#10;6thgFwFJBXZMJTldSqKOgUm6LBav5/mYKifJN53NxsU0fSHKp9cOfXinoGPxUHEk8gldHO59iGxE&#10;+RSS2IPR9UYbkwzcbdcG2UFQe2zSOqP76zBjWV/xxXQ8TcjPfP4aIk/rbxCdDtTnRncVn1+CRBll&#10;e2vr1IVBaDOcibKxZx2jdEMJtlCfSEaEoYlp6OjQAv7grKcGrrj/vheoODPvLZViUUwmseOTMZnO&#10;ooh47dlee4SVBFXxwNlwXIdhSvYO9a6ln4qUu4VbKl+jk7KxtAOrM1lq0iT4eaDiFFzbKerX2K9+&#10;AgAA//8DAFBLAwQUAAYACAAAACEAVLHbhN8AAAAKAQAADwAAAGRycy9kb3ducmV2LnhtbEyPQU+D&#10;QBCF7yb+h82YeGuXAqIiS2M0NfHY0ou3gR0BZWcJu7Tor3c96XHyvrz3TbFdzCBONLnesoLNOgJB&#10;3Fjdc6vgWO1WdyCcR9Y4WCYFX+RgW15eFJhre+Y9nQ6+FaGEXY4KOu/HXErXdGTQre1IHLJ3Oxn0&#10;4ZxaqSc8h3IzyDiKMmmw57DQ4UhPHTWfh9koqPv4iN/76iUy97vEvy7Vx/z2rNT11fL4AMLT4v9g&#10;+NUP6lAGp9rOrJ0YFKzSLJAKkpvNLYgAJGEORK0gTeMMZFnI/y+UPwAAAP//AwBQSwECLQAUAAYA&#10;CAAAACEAtoM4kv4AAADhAQAAEwAAAAAAAAAAAAAAAAAAAAAAW0NvbnRlbnRfVHlwZXNdLnhtbFBL&#10;AQItABQABgAIAAAAIQA4/SH/1gAAAJQBAAALAAAAAAAAAAAAAAAAAC8BAABfcmVscy8ucmVsc1BL&#10;AQItABQABgAIAAAAIQD84uZMIQIAAD4EAAAOAAAAAAAAAAAAAAAAAC4CAABkcnMvZTJvRG9jLnht&#10;bFBLAQItABQABgAIAAAAIQBUsduE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1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FC9DF1"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0yLwIAAGIEAAAOAAAAZHJzL2Uyb0RvYy54bWysVF+P0zAMf0fiO0R5Z12n/blV606nHUNI&#10;B5w4+ABZkq6BNA5Otu749Oem29iAJ0QfIju2f7H9s7u4PTSW7TUGA67k+WDImXYSlHHbkn/9sn5z&#10;w1mIwilhwemSP+vAb5evXy1aX+gR1GCVRkYgLhStL3kdoy+yLMhaNyIMwGtHxgqwEZFU3GYKRUvo&#10;jc1Gw+E0awGVR5A6BLq97418mfCrSsv4qaqCjsyWnHKL6cR0brozWy5EsUXhayOPaYh/yKIRxtGj&#10;Z6h7EQXbofkDqjESIUAVBxKaDKrKSJ1qoGry4W/VPNXC61QLNSf4c5vC/4OVH/ePyIwi7ogpJxri&#10;6G4XIT3Nbrr+tD4U5PbkH7GrMPgHkN8Dc7CqhdvqO0Roay0UZZV3/tlVQKcECmWb9gMoQheEnlp1&#10;qLDpAKkJ7JAYeT4zog+RSbrMp/l0lhNxkmz5fDQeThJnmShO4R5DfKehYZ1QcoSdU5+J9/SG2D+E&#10;mHhRx+KE+sZZ1VhieS8sy6fT6SxlLYqjM2GfMFO9YI1aG2uTgtvNyiKj0JKv03cMDpdu1rG25PPJ&#10;aJKyuLKFS4hh+v4GkepI09n19q1TSY7C2F6mLK07Nrvrb8/TBtQz9RqhH3RaTBJqwJ+ctTTkJQ8/&#10;dgI1Z/a9I77m+XjcbUVSxpPZiBS8tGwuLcJJgip55KwXV7HfpJ1Hs63ppTyV66CboMrE0zD0WR2T&#10;pUEm6WpTLvXk9evXsHwBAAD//wMAUEsDBBQABgAIAAAAIQCcguqL3AAAAAkBAAAPAAAAZHJzL2Rv&#10;d25yZXYueG1sTI9PT4QwEMXvJn6HZky8ue2Cf1ikbIyJXo3owWOhs0CkU5YWFv30jie9zct7efN7&#10;xX51g1hwCr0nDduNAoHUeNtTq+H97ekqAxGiIWsGT6jhCwPsy/OzwuTWn+gVlyq2gkso5EZDF+OY&#10;SxmaDp0JGz8isXfwkzOR5dRKO5kTl7tBJkrdSmd64g+dGfGxw+azmp2GxqpZTR/Ly66+idX3Mh9J&#10;Ph+1vrxYH+5BRFzjXxh+8RkdSmaq/Uw2iIF1ds1JDUnGk9hP7lI+ag1pulUgy0L+X1D+AAAA//8D&#10;AFBLAQItABQABgAIAAAAIQC2gziS/gAAAOEBAAATAAAAAAAAAAAAAAAAAAAAAABbQ29udGVudF9U&#10;eXBlc10ueG1sUEsBAi0AFAAGAAgAAAAhADj9If/WAAAAlAEAAAsAAAAAAAAAAAAAAAAALwEAAF9y&#10;ZWxzLy5yZWxzUEsBAi0AFAAGAAgAAAAhALbtLTIvAgAAYgQAAA4AAAAAAAAAAAAAAAAALgIAAGRy&#10;cy9lMm9Eb2MueG1sUEsBAi0AFAAGAAgAAAAhAJyC6ovcAAAACQEAAA8AAAAAAAAAAAAAAAAAiQ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C66D0E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666115</wp:posOffset>
                      </wp:positionV>
                      <wp:extent cx="1616710" cy="1477010"/>
                      <wp:effectExtent l="7620" t="6985" r="13970" b="11430"/>
                      <wp:wrapNone/>
                      <wp:docPr id="17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7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0282" w:rsidRDefault="00F67919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424305" cy="1376045"/>
                                        <wp:effectExtent l="0" t="0" r="0" b="0"/>
                                        <wp:docPr id="7" name="Afbeelding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god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4305" cy="1376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" o:spid="_x0000_s1046" style="position:absolute;margin-left:15.2pt;margin-top:52.45pt;width:127.3pt;height:116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fkuKwIAAFIEAAAOAAAAZHJzL2Uyb0RvYy54bWysVNuO0zAQfUfiHyy/0zSll92o6WrVpQhp&#10;gRULH+A4TmLhG2O3Sfl6xk632wWeEHmwPJ7x8cw5M1nfDFqRgwAvrSlpPplSIgy3tTRtSb993b25&#10;osQHZmqmrBElPQpPbzavX617V4iZ7ayqBRAEMb7oXUm7EFyRZZ53QjM/sU4YdDYWNAtoQpvVwHpE&#10;1yqbTafLrLdQO7BceI+nd6OTbhJ+0wgePjeNF4GokmJuIa2Q1iqu2WbNihaY6yQ/pcH+IQvNpMFH&#10;z1B3LDCyB/kHlJYcrLdNmHCrM9s0kotUA1aTT3+r5rFjTqRakBzvzjT5/wfLPx0egMgatVtRYphG&#10;jb4ga8y0SpDF20hQ73yBcY/uAWKJ3t1b/t0TY7cdholbANt3gtWYVh7jsxcXouHxKqn6j7ZGeLYP&#10;NnE1NKAjILJAhiTJ8SyJGALheJgv8+UqR+U4+vL5aoUspTdY8XTdgQ/vhdUkbkoKmH2CZ4d7H2I6&#10;rHgKSelbJeudVCoZ0FZbBeTAsD926Tuh+8swZUhf0uvFbJGQX/j8JcQ0fX+D0DJgoyupS3p1DmJF&#10;5O2dqVMbBibVuMeUlTkRGbkbNQhDNSSpZomCSGxl6yNSC3ZsbBxE3HQWflLSY1OX1P/YMxCUqA8G&#10;5bnO5/M4BcmYL1YIRODSU116mOEIVdJAybjdhnFy9g5k2+FLeaLD2FuUtJGJ7OesTvlj4yYNTkMW&#10;J+PSTlHPv4LNLwAAAP//AwBQSwMEFAAGAAgAAAAhAN0ZpcTfAAAACgEAAA8AAABkcnMvZG93bnJl&#10;di54bWxMj8FOwzAQRO9I/IO1SNyoTdJCG+JUCFQkjm164baJlyQQ21HstIGvZznBcWeeZmfy7Wx7&#10;caIxdN5puF0oEORqbzrXaDiWu5s1iBDRGey9Iw1fFGBbXF7kmBl/dns6HWIjOMSFDDW0MQ6ZlKFu&#10;yWJY+IEce+9+tBj5HBtpRjxzuO1lotSdtNg5/tDiQE8t1Z+HyWqouuSI3/vyRdnNLo2vc/kxvT1r&#10;fX01Pz6AiDTHPxh+63N1KLhT5Sdngug1pGrJJOtquQHBQLJe8biKnfR+BbLI5f8JxQ8AAAD//wMA&#10;UEsBAi0AFAAGAAgAAAAhALaDOJL+AAAA4QEAABMAAAAAAAAAAAAAAAAAAAAAAFtDb250ZW50X1R5&#10;cGVzXS54bWxQSwECLQAUAAYACAAAACEAOP0h/9YAAACUAQAACwAAAAAAAAAAAAAAAAAvAQAAX3Jl&#10;bHMvLnJlbHNQSwECLQAUAAYACAAAACEAffH5LisCAABSBAAADgAAAAAAAAAAAAAAAAAuAgAAZHJz&#10;L2Uyb0RvYy54bWxQSwECLQAUAAYACAAAACEA3RmlxN8AAAAKAQAADwAAAAAAAAAAAAAAAACFBAAA&#10;ZHJzL2Rvd25yZXYueG1sUEsFBgAAAAAEAAQA8wAAAJEFAAAAAA==&#10;">
                      <v:textbox>
                        <w:txbxContent>
                          <w:p w:rsidR="00FC0282" w:rsidRDefault="00F67919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424305" cy="1376045"/>
                                  <wp:effectExtent l="0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od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376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488315"/>
                      <wp:effectExtent l="7620" t="13970" r="13970" b="12065"/>
                      <wp:wrapNone/>
                      <wp:docPr id="16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48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AE0E4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Vikingen (goden)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7" type="#_x0000_t202" style="position:absolute;margin-left:15.2pt;margin-top:14pt;width:127.3pt;height:3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d0LgIAAFoEAAAOAAAAZHJzL2Uyb0RvYy54bWysVNtu2zAMfR+wfxD0vjhOkzQ14hRdugwD&#10;ugvQ7gNkWbaFSaImKbG7ry8lp2l2exnmB0E06UPyHNLr60ErchDOSzAlzSdTSoThUEvTlvTrw+7N&#10;ihIfmKmZAiNK+ig8vd68frXubSFm0IGqhSMIYnzR25J2IdgiyzzvhGZ+AlYYdDbgNAtoujarHesR&#10;XatsNp0usx5cbR1w4T2+vR2ddJPwm0bw8LlpvAhElRRrC+l06azimW3WrGgds53kxzLYP1ShmTSY&#10;9AR1ywIjeyd/g9KSO/DQhAkHnUHTSC5SD9hNPv2lm/uOWZF6QXK8PdHk/x8s/3T44oisUbslJYZp&#10;1OhBDIG8hYFcJH566wsMu7cYGAZ8j7GpV2/vgH/zxMC2Y6YVN85B3wlWY315ZDY7+zQq4gsfQar+&#10;I9SYh+0DJKChcTqSh3QQREedHk/axFp4TLnMl5c5ujj65qvVRb5IKVjx/LV1PrwXoEm8lNSh9gmd&#10;He58iNWw4jkkJvOgZL2TSiXDtdVWOXJgOCe79BzRfwpThvQlvVrMFiMBf4WYpudPEFoGHHgldUlX&#10;pyBWRNremTqNY2BSjXcsWZkjj5G6kcQwVEOSbJZYjrxWUD8isw7GAceFxEsH7gclPQ53Sf33PXOC&#10;EvXBoDpX+XwetyEZ88XlDA137qnOPcxwhCppoGS8bsO4QXvrZNthpnEeDNygoo1MZL9UdawfBzhp&#10;cFy2uCHndop6+SVsngAAAP//AwBQSwMEFAAGAAgAAAAhAMjouXvfAAAACQEAAA8AAABkcnMvZG93&#10;bnJldi54bWxMj8FOwzAQRO9I/IO1SFxQa5OGkoY4FUIC0Ru0CK5u7CYR9jrYbhr+nuUEtx3N0+xM&#10;tZ6cZaMJsfco4XougBlsvO6xlfC2e5wVwGJSqJX1aCR8mwjr+vysUqX2J3w14za1jEIwlkpCl9JQ&#10;ch6bzjgV534wSN7BB6cSydByHdSJwp3lmRBL7lSP9KFTg3noTPO5PToJRf48fsTN4uW9WR7sKl3d&#10;jk9fQcrLi+n+DlgyU/qD4bc+VYeaOu39EXVkVsJC5ERKyAqaRH5W3NCxJ1DkK+B1xf8vqH8AAAD/&#10;/wMAUEsBAi0AFAAGAAgAAAAhALaDOJL+AAAA4QEAABMAAAAAAAAAAAAAAAAAAAAAAFtDb250ZW50&#10;X1R5cGVzXS54bWxQSwECLQAUAAYACAAAACEAOP0h/9YAAACUAQAACwAAAAAAAAAAAAAAAAAvAQAA&#10;X3JlbHMvLnJlbHNQSwECLQAUAAYACAAAACEA/iTXdC4CAABaBAAADgAAAAAAAAAAAAAAAAAuAgAA&#10;ZHJzL2Uyb0RvYy54bWxQSwECLQAUAAYACAAAACEAyOi5e98AAAAJAQAADwAAAAAAAAAAAAAAAACI&#10;BAAAZHJzL2Rvd25yZXYueG1sUEsFBgAAAAAEAAQA8wAAAJQFAAAAAA==&#10;">
                      <v:textbox>
                        <w:txbxContent>
                          <w:p w:rsidR="00D564B7" w:rsidRDefault="00AE0E49">
                            <w:r>
                              <w:rPr>
                                <w:sz w:val="28"/>
                                <w:szCs w:val="28"/>
                              </w:rPr>
                              <w:t>Vikingen (goden)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6350" t="12065" r="8255" b="10795"/>
                      <wp:wrapNone/>
                      <wp:docPr id="15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26639" id="Rectangle 13" o:spid="_x0000_s1026" style="position:absolute;margin-left:-5.15pt;margin-top:175.85pt;width:152.6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MfIgIAAD4EAAAOAAAAZHJzL2Uyb0RvYy54bWysU8GO0zAQvSPxD5bvNE23Zduo6WrVpQhp&#10;gRULH+A6TmLheMzYbVq+fsdOt3SBEyIHy5MZP795b7y8OXSG7RV6Dbbk+WjMmbISKm2bkn/7unkz&#10;58wHYSthwKqSH5XnN6vXr5a9K9QEWjCVQkYg1he9K3kbgiuyzMtWdcKPwClLyRqwE4FCbLIKRU/o&#10;nckm4/HbrAesHIJU3tPfuyHJVwm/rpUMn+vaq8BMyYlbSCumdRvXbLUURYPCtVqeaIh/YNEJbenS&#10;M9SdCILtUP8B1WmJ4KEOIwldBnWtpUo9UDf5+LduHlvhVOqFxPHuLJP/f7Dy0/4Bma7IuxlnVnTk&#10;0RdSTdjGKJZfRYF65wuqe3QPGFv07h7kd88srFsqU7eI0LdKVEQrj/XZiwMx8HSUbfuPUBG82AVI&#10;Wh1q7CIgqcAOyZLj2RJ1CEzSz3xxNR9PyDlJudn19YRoxitE8XzaoQ/vFXQsbkqORD6hi/29D0Pp&#10;c0liD0ZXG21MCrDZrg2yvaDx2KTvhO4vy4xlfckXs8ksIb/I+UuIcfr+BtHpQHNudFfy+blIFFG2&#10;d7YimqIIQpthT90Ze9IxSjdYsIXqSDIiDENMj442LeBPznoa4JL7HzuBijPzwZIVi3w6jROfguns&#10;OoqIl5ntZUZYSVAlD5wN23UYXsnOoW5auilPvVu4JftqnZSN1g6sTmRpSJM3pwcVX8FlnKp+PfvV&#10;EwAAAP//AwBQSwMEFAAGAAgAAAAhAKXnukPhAAAACwEAAA8AAABkcnMvZG93bnJldi54bWxMj8tO&#10;wzAQRfdI/IM1SOxaOw8KCZlUCFQklm26YefEQxKI7Sh22sDXY1ZlObpH954ptose2Ikm11uDEK0F&#10;MDKNVb1pEY7VbvUAzHlplBysIYRvcrAtr68KmSt7Nns6HXzLQolxuUTovB9zzl3TkZZubUcyIfuw&#10;k5Y+nFPL1STPoVwPPBZiw7XsTVjo5EjPHTVfh1kj1H18lD/76lXobJf4t6X6nN9fEG9vlqdHYJ4W&#10;f4HhTz+oQxmcajsb5diAsIpEElCE5C66BxaIOEszYDVCmsYb4GXB//9Q/gIAAP//AwBQSwECLQAU&#10;AAYACAAAACEAtoM4kv4AAADhAQAAEwAAAAAAAAAAAAAAAAAAAAAAW0NvbnRlbnRfVHlwZXNdLnht&#10;bFBLAQItABQABgAIAAAAIQA4/SH/1gAAAJQBAAALAAAAAAAAAAAAAAAAAC8BAABfcmVscy8ucmVs&#10;c1BLAQItABQABgAIAAAAIQAqE6MfIgIAAD4EAAAOAAAAAAAAAAAAAAAAAC4CAABkcnMvZTJvRG9j&#10;LnhtbFBLAQItABQABgAIAAAAIQCl57pD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13970" r="13970" b="5080"/>
                      <wp:wrapNone/>
                      <wp:docPr id="1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0A51DD"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QPLw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hRxN+bMiYY4&#10;ut9FSE+zedef1oeC3J79E3YVBv8I8ltgDla1cFt9jwhtrYWirPLOP7sJ6JRAoWzTvgdF6ILQU6sO&#10;FTYdIDWBHRIjxwsj+hCZpMt8mk9nOREnyZbPR+PhJHGWieIc7jHEtxoa1gklR9g59Yl4T2+I/WOI&#10;iRd1Kk6or5xVjSWW98KyfDqdzlLWojg5E/YZM9UL1qi1sTYpuN2sLDIKLfk6fafgcO1mHWtLPp+M&#10;JimLG1u4hhim728QqY40nV1v3ziV5CiM7WXK0rpTs7v+9jxtQB2p1wj9oNNiklAD/uCspSEvefi+&#10;E6g5s+8c8TXPx+NuK5IynsxGpOC1ZXNtEU4SVMkjZ724iv0m7TyabU0v5alcB90EVSaeh6HP6pQs&#10;DTJJN5tyrSevX7+G5U8AAAD//wMAUEsDBBQABgAIAAAAIQDsI4MN2wAAAAkBAAAPAAAAZHJzL2Rv&#10;d25yZXYueG1sTI9BT4QwEIXvJv6HZky8ue2yrkGkbIyJXo3owWOhIxDplG0Li/56x5Pe5uV7efNe&#10;eVjdKBYMcfCkYbtRIJBabwfqNLy9Pl7lIGIyZM3oCTV8YYRDdX5WmsL6E73gUqdOcAjFwmjoU5oK&#10;KWPbozNx4yckZh8+OJNYhk7aYE4c7kaZKXUjnRmIP/Rmwoce2896dhpaq2YV3pfn22af6u9lPpJ8&#10;Omp9ebHe34FIuKY/M/zW5+pQcafGz2SjGDXs1DU7NWQ5T2Ke5Xs+Gga7rQJZlfL/guoHAAD//wMA&#10;UEsBAi0AFAAGAAgAAAAhALaDOJL+AAAA4QEAABMAAAAAAAAAAAAAAAAAAAAAAFtDb250ZW50X1R5&#10;cGVzXS54bWxQSwECLQAUAAYACAAAACEAOP0h/9YAAACUAQAACwAAAAAAAAAAAAAAAAAvAQAAX3Jl&#10;bHMvLnJlbHNQSwECLQAUAAYACAAAACEAv4xEDy8CAABiBAAADgAAAAAAAAAAAAAAAAAuAgAAZHJz&#10;L2Uyb0RvYy54bWxQSwECLQAUAAYACAAAACEA7CODDdsAAAAJAQAADwAAAAAAAAAAAAAAAACJBAAA&#10;ZHJzL2Rvd25yZXYueG1sUEsFBgAAAAAEAAQA8wAAAJEFAAAAAA=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C66D0E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38020" cy="679450"/>
                      <wp:effectExtent l="10795" t="12065" r="13335" b="13335"/>
                      <wp:wrapNone/>
                      <wp:docPr id="13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79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0282" w:rsidRDefault="00393F7A">
                                  <w:r>
                                    <w:t>Schepen                                                    Goden                                                                                                         Kleding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48" style="position:absolute;margin-left:-1.1pt;margin-top:175.85pt;width:152.6pt;height:5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+ALQIAAFEEAAAOAAAAZHJzL2Uyb0RvYy54bWysVMGO0zAQvSPxD5bvNGm22W2jpqtVlyKk&#10;BVYsfIDjOImFY5ux22T5esZOW7rACZGDZWfGL2/em8n6duwVOQhw0uiSzmcpJUJzU0vdlvTrl92b&#10;JSXOM10zZbQo6bNw9Hbz+tV6sIXITGdULYAgiHbFYEvaeW+LJHG8Ez1zM2OFxmBjoGcej9AmNbAB&#10;0XuVZGl6nQwGaguGC+fw7f0UpJuI3zSC+09N44QnqqTIzccV4lqFNdmsWdECs53kRxrsH1j0TGr8&#10;6BnqnnlG9iD/gOolB+NM42fc9IlpGslFrAGrmae/VfPUMStiLSiOs2eZ3P+D5R8Pj0Bkjd5dUaJZ&#10;jx59RtWYbpUgeR4EGqwrMO/JPkIo0dkHw785os22wzRxB2CGTrAaac1DfvLiQjg4vEqq4YOpEZ7t&#10;vYlajQ30ARBVIGO05PlsiRg94fhyvrpaphk6xzF2fbNa5NGzhBWn2xacfydMT8KmpIDkIzo7PDgf&#10;2LDilBLZGyXrnVQqHqCttgrIgWF77OITC8AiL9OUJkNJV3mWR+QXMXcJkcbnbxC99NjnSvYlXZ6T&#10;WBFke6vr2IWeSTXtkbLSRx2DdJMFfqzG6FSWnVypTP2MyoKZ+hrnEDedgR+UDNjTJXXf9wwEJeq9&#10;RndW88UiDEE8LPKboCtcRqrLCNMcoUrqKZm2Wz8Nzt6CbDv80jzKoc0dOtrIKHZwe2J15I99Gz04&#10;zlgYjMtzzPr1J9j8BAAA//8DAFBLAwQUAAYACAAAACEAnCJys+AAAAAKAQAADwAAAGRycy9kb3du&#10;cmV2LnhtbEyPQU+DQBCF7yb+h82YeGuXgrWVsjRGUxOPLb14G9gpoOwsYZcW/fWup3qczJf3vpdt&#10;J9OJMw2utaxgMY9AEFdWt1wrOBa72RqE88gaO8uk4JscbPPbmwxTbS+8p/PB1yKEsEtRQeN9n0rp&#10;qoYMurnticPvZAeDPpxDLfWAlxBuOhlH0aM02HJoaLCnl4aqr8NoFJRtfMSfffEWmadd4t+n4nP8&#10;eFXq/m563oDwNPkrDH/6QR3y4FTakbUTnYJZHAdSQbJcrEAEIImSMK5U8LBcr0Dmmfw/If8FAAD/&#10;/wMAUEsBAi0AFAAGAAgAAAAhALaDOJL+AAAA4QEAABMAAAAAAAAAAAAAAAAAAAAAAFtDb250ZW50&#10;X1R5cGVzXS54bWxQSwECLQAUAAYACAAAACEAOP0h/9YAAACUAQAACwAAAAAAAAAAAAAAAAAvAQAA&#10;X3JlbHMvLnJlbHNQSwECLQAUAAYACAAAACEALQn/gC0CAABRBAAADgAAAAAAAAAAAAAAAAAuAgAA&#10;ZHJzL2Uyb0RvYy54bWxQSwECLQAUAAYACAAAACEAnCJys+AAAAAKAQAADwAAAAAAAAAAAAAAAACH&#10;BAAAZHJzL2Rvd25yZXYueG1sUEsFBgAAAAAEAAQA8wAAAJQFAAAAAA==&#10;">
                      <v:textbox>
                        <w:txbxContent>
                          <w:p w:rsidR="00FC0282" w:rsidRDefault="00393F7A">
                            <w:r>
                              <w:t>Schepen                                                    Goden                                                                                                         Kleding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666115</wp:posOffset>
                      </wp:positionV>
                      <wp:extent cx="1616710" cy="1435735"/>
                      <wp:effectExtent l="6985" t="6985" r="5080" b="5080"/>
                      <wp:wrapNone/>
                      <wp:docPr id="12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43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0282" w:rsidRDefault="00F67919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>
                                        <wp:extent cx="1424305" cy="1376045"/>
                                        <wp:effectExtent l="0" t="0" r="0" b="0"/>
                                        <wp:docPr id="8" name="Afbeelding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schild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4305" cy="1376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49" style="position:absolute;margin-left:9.85pt;margin-top:52.45pt;width:127.3pt;height:113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KqpLQIAAFIEAAAOAAAAZHJzL2Uyb0RvYy54bWysVFFv0zAQfkfiP1h+p2nSpt2iptPUUYQ0&#10;YGLwAxzHSSwc25zdpuXX7+x0XQc8IfJg+Xznz3ffd5fVzaFXZC/ASaNLmk6mlAjNTS11W9Lv37bv&#10;rihxnumaKaNFSY/C0Zv12zerwRYiM51RtQCCINoVgy1p570tksTxTvTMTYwVGp2NgZ55NKFNamAD&#10;ovcqyabTRTIYqC0YLpzD07vRSdcRv2kE91+axglPVEkxNx9XiGsV1mS9YkULzHaSn9Jg/5BFz6TG&#10;R89Qd8wzsgP5B1QvORhnGj/hpk9M00guYg1YTTr9rZrHjlkRa0FynD3T5P4fLP+8fwAia9Quo0Sz&#10;HjX6iqwx3SpB8nkgaLCuwLhH+wChRGfvDf/hiDabDsPELYAZOsFqTCsN8cmrC8FweJVUwydTIzzb&#10;eRO5OjTQB0BkgRyiJMezJOLgCcfDdJEulikqx9GXzmf5cpbHN1jxfN2C8x+E6UnYlBQw+wjP9vfO&#10;h3RY8RwS0zdK1lupVDSgrTYKyJ5hf2zjd0J3l2FKk6Gk13mWR+RXPncJMY3f3yB66bHRlexLenUO&#10;YkXg7b2uYxt6JtW4x5SVPhEZuBs18IfqEKXKZuGFQGxl6iNSC2ZsbBxE3HQGflEyYFOX1P3cMRCU&#10;qI8a5blO5/MwBdGY58sMDbj0VJcepjlCldRTMm43fpycnQXZdvhSGunQ5hYlbWQk+yWrU/7YuFGD&#10;05CFybi0Y9TLr2D9BAAA//8DAFBLAwQUAAYACAAAACEASknr/d8AAAAKAQAADwAAAGRycy9kb3du&#10;cmV2LnhtbEyPwU6DQBCG7ya+w2ZMvNndQmOFsjRGUxOPLb14G2AEKrtL2KVFn97xVE+TP/Pln2+y&#10;7Wx6cabRd85qWC4UCLKVqzvbaDgWu4cnED6grbF3ljR8k4dtfnuTYVq7i93T+RAawSXWp6ihDWFI&#10;pfRVSwb9wg1keffpRoOB49jIesQLl5teRko9SoOd5QstDvTSUvV1mIyGsouO+LMv3pRJdnF4n4vT&#10;9PGq9f3d/LwBEWgOVxj+9FkdcnYq3WRrL3rOyZpJnmqVgGAgWq9iEKWGOF4qkHkm/7+Q/wIAAP//&#10;AwBQSwECLQAUAAYACAAAACEAtoM4kv4AAADhAQAAEwAAAAAAAAAAAAAAAAAAAAAAW0NvbnRlbnRf&#10;VHlwZXNdLnhtbFBLAQItABQABgAIAAAAIQA4/SH/1gAAAJQBAAALAAAAAAAAAAAAAAAAAC8BAABf&#10;cmVscy8ucmVsc1BLAQItABQABgAIAAAAIQB/gKqpLQIAAFIEAAAOAAAAAAAAAAAAAAAAAC4CAABk&#10;cnMvZTJvRG9jLnhtbFBLAQItABQABgAIAAAAIQBKSev93wAAAAoBAAAPAAAAAAAAAAAAAAAAAIcE&#10;AABkcnMvZG93bnJldi54bWxQSwUGAAAAAAQABADzAAAAkwUAAAAA&#10;">
                      <v:textbox>
                        <w:txbxContent>
                          <w:p w:rsidR="00FC0282" w:rsidRDefault="00F67919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424305" cy="1376045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child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4305" cy="1376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488315"/>
                      <wp:effectExtent l="6985" t="13970" r="5080" b="12065"/>
                      <wp:wrapNone/>
                      <wp:docPr id="1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488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AE0E49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Vikingen (schilden)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50" type="#_x0000_t202" style="position:absolute;margin-left:9.85pt;margin-top:14pt;width:127.3pt;height:3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cmLgIAAFoEAAAOAAAAZHJzL2Uyb0RvYy54bWysVNuO2yAQfa/Uf0C8N46zSTZrxVlts01V&#10;aXuRdvsBGGMbFRgKJPb26zvgJE1vL1X9gIAZzsycM+P17aAVOQjnJZiS5pMpJcJwqKVpS/r5afdq&#10;RYkPzNRMgRElfRae3m5evlj3thAz6EDVwhEEMb7obUm7EGyRZZ53QjM/ASsMGhtwmgU8ujarHesR&#10;XatsNp0usx5cbR1w4T3e3o9Gukn4TSN4+Ng0XgSiSoq5hbS6tFZxzTZrVrSO2U7yYxrsH7LQTBoM&#10;eoa6Z4GRvZO/QWnJHXhowoSDzqBpJBepBqwmn/5SzWPHrEi1IDnenmny/w+Wfzh8ckTWqF1OiWEa&#10;NXoSQyCvYSBXeeSnt75At0eLjmHAe/RNtXr7APyLJwa2HTOtuHMO+k6wGvNLL7OLpyOOjyBV/x5q&#10;jMP2ARLQ0DgdyUM6CKKjTs9nbWIuPIZc5svrHE0cbfPV6ipfxOQyVpxeW+fDWwGaxE1JHWqf0Nnh&#10;wYfR9eQSg3lQst5JpdLBtdVWOXJg2Ce79B3Rf3JThvQlvVnMFiMBf4WYpu9PEFoGbHgldUlXZydW&#10;RNremDq1Y2BSjXusThksMvIYqRtJDEM1JMlm85M+FdTPyKyDscFxIHHTgftGSY/NXVL/dc+coES9&#10;M6jOTT6fx2lIh/nieoYHd2mpLi3McIQqaaBk3G7DOEF762TbYaSxHwzcoaKNTGTHlMesjvljAye5&#10;jsMWJ+TynLx+/BI23wEAAP//AwBQSwMEFAAGAAgAAAAhACSiak3eAAAACQEAAA8AAABkcnMvZG93&#10;bnJldi54bWxMj8tOwzAQRfdI/IM1SGwQdUij5kGcCiGBYFdKVbZu7CYR9jjYbhr+nmEFy6tzdR/1&#10;eraGTdqHwaGAu0UCTGPr1ICdgN37020BLESJShqHWsC3DrBuLi9qWSl3xjc9bWPHKARDJQX0MY4V&#10;56HttZVh4UaNxI7OWxlJ+o4rL88Ubg1Pk2TFrRyQGno56sdet5/bkxVQZC/TR3hdbvbt6mjKeJNP&#10;z19eiOur+eEeWNRz/DPD73yaDg1tOrgTqsAM6TInp4C0oEvE0zxbAjsQSLISeFPz/w+aHwAAAP//&#10;AwBQSwECLQAUAAYACAAAACEAtoM4kv4AAADhAQAAEwAAAAAAAAAAAAAAAAAAAAAAW0NvbnRlbnRf&#10;VHlwZXNdLnhtbFBLAQItABQABgAIAAAAIQA4/SH/1gAAAJQBAAALAAAAAAAAAAAAAAAAAC8BAABf&#10;cmVscy8ucmVsc1BLAQItABQABgAIAAAAIQASW7cmLgIAAFoEAAAOAAAAAAAAAAAAAAAAAC4CAABk&#10;cnMvZTJvRG9jLnhtbFBLAQItABQABgAIAAAAIQAkompN3gAAAAkBAAAPAAAAAAAAAAAAAAAAAIgE&#10;AABkcnMvZG93bnJldi54bWxQSwUGAAAAAAQABADzAAAAkwUAAAAA&#10;">
                      <v:textbox>
                        <w:txbxContent>
                          <w:p w:rsidR="00D564B7" w:rsidRDefault="00AE0E49">
                            <w:r>
                              <w:rPr>
                                <w:sz w:val="28"/>
                                <w:szCs w:val="28"/>
                              </w:rPr>
                              <w:t>Vikingen (schilden)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0795" t="12065" r="13335" b="10795"/>
                      <wp:wrapNone/>
                      <wp:docPr id="1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5D8B8" id="Rectangle 12" o:spid="_x0000_s1026" style="position:absolute;margin-left:-1.1pt;margin-top:175.85pt;width:152.6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0IA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G6wdymOYxhp9&#10;RtWY6ZQgRRkFGpyvMO7RPUBM0bt7y795YuymxzBxC2CHXrAGaRUxPnv2IBoen5Ld8ME2CM/2wSat&#10;ji3oCIgqkGMqyelSEnEMhONlsXy9yEukxtE3m8/LYpa+YNXTawc+vBNWk3ioKSD5hM4O9z5ENqx6&#10;CknsrZLNViqVDOh2GwXkwLA9tmmd0f11mDJkqOlyVs4S8jOfv4bI0/obhJYB+1xJXdPFJYhVUba3&#10;pkldGJhU4xkpK3PWMUo3lmBnmxPKCHZsYhw6PPQWflAyYAPX1H/fMxCUqPcGS7EsptPY8cmYzuZR&#10;RLj27K49zHCEqmmgZDxuwjglewey6/GnIuVu7C2Wr5VJ2VjakdWZLDZpEvw8UHEKru0U9Wvs1z8B&#10;AAD//wMAUEsDBBQABgAIAAAAIQBkgV+s4AAAAAoBAAAPAAAAZHJzL2Rvd25yZXYueG1sTI/BTsMw&#10;EETvSPyDtUjcWrtJKRCyqRCoSBzb9MJtE5skENtR7LSBr2c5wXG1TzNv8u1se3EyY+i8Q1gtFQjj&#10;aq871yAcy93iDkSI5DT13hmELxNgW1xe5JRpf3Z7czrERnCICxkhtDEOmZShbo2lsPSDcfx796Ol&#10;yOfYSD3SmcNtLxOlNtJS57ihpcE8tab+PEwWoeqSI33vyxdl73dpfJ3Lj+ntGfH6an58ABHNHP9g&#10;+NVndSjYqfKT00H0CIskYRIhvVndgmAgVSmPqxDW62QDssjl/wnFDwAAAP//AwBQSwECLQAUAAYA&#10;CAAAACEAtoM4kv4AAADhAQAAEwAAAAAAAAAAAAAAAAAAAAAAW0NvbnRlbnRfVHlwZXNdLnhtbFBL&#10;AQItABQABgAIAAAAIQA4/SH/1gAAAJQBAAALAAAAAAAAAAAAAAAAAC8BAABfcmVscy8ucmVsc1BL&#10;AQItABQABgAIAAAAIQDxNdz0IAIAAD4EAAAOAAAAAAAAAAAAAAAAAC4CAABkcnMvZTJvRG9jLnht&#10;bFBLAQItABQABgAIAAAAIQBkgV+s4AAAAAoBAAAPAAAAAAAAAAAAAAAAAHo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F8376A"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epLwIAAGIEAAAOAAAAZHJzL2Uyb0RvYy54bWysVNuO0zAQfUfiHyy/0zRVm9Ko6WrVpQhp&#10;gRULH+DaTmNwPGbsNi1fz8S90AJPiDxYMx7P8Zkz48zv9q1lO43BgKt4Phhypp0EZdym4l8+r169&#10;5ixE4ZSw4HTFDzrwu8XLF/POl3oEDVilkRGIC2XnK97E6MssC7LRrQgD8NpRsAZsRSQXN5lC0RF6&#10;a7PRcFhkHaDyCFKHQLsPxyBfJPy61jJ+rOugI7MVJ24xrZjWdb9mi7koNyh8Y+SJhvgHFq0wji69&#10;QD2IKNgWzR9QrZEIAeo4kNBmUNdG6lQDVZMPf6vmuRFep1pInOAvMoX/Bys/7J6QGVXxgjMnWmrR&#10;/TZCupnlSZ/Oh5KOPfsn7CsM/hHkt8AcLBvhNvoeEbpGC0Ws8l7P7CahdwKlsnX3HhTBC4JPUu1r&#10;bHtAEoHtU0cOl47ofWSSNvMiL6ZEg0mK5bPReDhJnDJRntM9hvhWQ8t6o+IIW6c+Ud/THWL3GGLq&#10;izpVJ9RXzurWUpd3wrK8KIppYi3K02HCPmOmesEatTLWJgc366VFRqkVX6XvlByuj1nHuorPJqNJ&#10;YnETC9cQw/T9DSLVkaaz1/aNU8mOwtijTSytO4nd69tPfCjXoA6kNcJx0OlhktEA/uCsoyGvePi+&#10;Fag5s+8c9WuWj8f9q0jOeDIdkYPXkfV1RDhJUBWPnB3NZTy+pK1Hs2nopjyV66AfodrE8zAcWZ3I&#10;0iCTdfNSrv106tevYfETAAD//wMAUEsDBBQABgAIAAAAIQAAaVA73AAAAAkBAAAPAAAAZHJzL2Rv&#10;d25yZXYueG1sTI/BTsMwEETvSPyDtUjcqN0EaJvGqRASXBGBA0cnXpKo8TqNnTTw9SwnOI5mNPMm&#10;PyyuFzOOofOkYb1SIJBqbztqNLy/Pd1sQYRoyJreE2r4wgCH4vIiN5n1Z3rFuYyN4BIKmdHQxjhk&#10;Uoa6RWfCyg9I7H360ZnIcmykHc2Zy10vE6XupTMd8UJrBnxssT6Wk9NQWzWp8WN+2VV3sfyepxPJ&#10;55PW11fLwx5ExCX+heEXn9GhYKbKT2SD6FnvNpzUkGz5EvvJ5jYFUWlI07UCWeTy/4PiBwAA//8D&#10;AFBLAQItABQABgAIAAAAIQC2gziS/gAAAOEBAAATAAAAAAAAAAAAAAAAAAAAAABbQ29udGVudF9U&#10;eXBlc10ueG1sUEsBAi0AFAAGAAgAAAAhADj9If/WAAAAlAEAAAsAAAAAAAAAAAAAAAAALwEAAF9y&#10;ZWxzLy5yZWxzUEsBAi0AFAAGAAgAAAAhAIedB6kvAgAAYgQAAA4AAAAAAAAAAAAAAAAALgIAAGRy&#10;cy9lMm9Eb2MueG1sUEsBAi0AFAAGAAgAAAAhAABpUDvcAAAACQEAAA8AAAAAAAAAAAAAAAAAiQQA&#10;AGRycy9kb3ducmV2LnhtbFBLBQYAAAAABAAEAPMAAACSBQAAAAA=&#10;"/>
                  </w:pict>
                </mc:Fallback>
              </mc:AlternateContent>
            </w:r>
          </w:p>
        </w:tc>
      </w:tr>
    </w:tbl>
    <w:p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4BE"/>
    <w:rsid w:val="001A7554"/>
    <w:rsid w:val="00393F7A"/>
    <w:rsid w:val="009A281C"/>
    <w:rsid w:val="00A72800"/>
    <w:rsid w:val="00AE0E49"/>
    <w:rsid w:val="00C66D0E"/>
    <w:rsid w:val="00CC4FFA"/>
    <w:rsid w:val="00CD7742"/>
    <w:rsid w:val="00D074BE"/>
    <w:rsid w:val="00D564B7"/>
    <w:rsid w:val="00F67919"/>
    <w:rsid w:val="00FC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5:docId w15:val="{A6E560A9-0C5E-4D3A-923C-C7DED65F2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CE088E34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Naimo Hamud Ali</cp:lastModifiedBy>
  <cp:revision>2</cp:revision>
  <cp:lastPrinted>2014-08-31T08:11:00Z</cp:lastPrinted>
  <dcterms:created xsi:type="dcterms:W3CDTF">2018-11-02T10:20:00Z</dcterms:created>
  <dcterms:modified xsi:type="dcterms:W3CDTF">2018-11-02T10:20:00Z</dcterms:modified>
</cp:coreProperties>
</file>