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664EC">
        <w:trPr>
          <w:trHeight w:val="4435"/>
        </w:trPr>
        <w:tc>
          <w:tcPr>
            <w:tcW w:w="0" w:type="auto"/>
          </w:tcPr>
          <w:bookmarkStart w:id="0" w:name="_GoBack"/>
          <w:bookmarkEnd w:id="0"/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48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IHopyg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D99594" w:themeFill="accent2" w:themeFillTint="99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665480</wp:posOffset>
                      </wp:positionV>
                      <wp:extent cx="1657350" cy="1388110"/>
                      <wp:effectExtent l="9525" t="9525" r="9525" b="12065"/>
                      <wp:wrapNone/>
                      <wp:docPr id="47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1388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E90" w:rsidRDefault="00F97E90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71625" cy="1343098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hunebed_01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2245" cy="1360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7" style="position:absolute;margin-left:5.6pt;margin-top:52.4pt;width:130.5pt;height:10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">
                      <v:textbox>
                        <w:txbxContent>
                          <w:p w:rsidR="00F97E90" w:rsidRDefault="00F97E9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71625" cy="1343098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unebed_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245" cy="136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46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Stonehenge    Vruchtbaarheidsbeeldjes  Veenlijken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">
                      <v:textbox>
                        <w:txbxContent>
                          <w:p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Stonehenge    Vruchtbaarheidsbeeldjes  Veenlijken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4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2D7C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Oudheid: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hunnebed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B4XQnh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2D7C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Oudheid: hunnebed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4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25CB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mn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CFWaac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4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E64BDA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svmcYT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D99594" w:themeFill="accent2" w:themeFillTint="99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2113280</wp:posOffset>
                      </wp:positionV>
                      <wp:extent cx="1924050" cy="647700"/>
                      <wp:effectExtent l="9525" t="9525" r="9525" b="9525"/>
                      <wp:wrapNone/>
                      <wp:docPr id="42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E90" w:rsidRDefault="00F97E90">
                                  <w:r>
                                    <w:t xml:space="preserve">Vruchtbaarheidsbeeldje                    </w:t>
                                  </w:r>
                                  <w:proofErr w:type="spellStart"/>
                                  <w:r>
                                    <w:t>hunnebed</w:t>
                                  </w:r>
                                  <w:proofErr w:type="spellEnd"/>
                                  <w:r>
                                    <w:t xml:space="preserve">                                                 veenlijken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30" style="position:absolute;margin-left:1.05pt;margin-top:166.4pt;width:151.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">
                      <v:textbox>
                        <w:txbxContent>
                          <w:p w:rsidR="00F97E90" w:rsidRDefault="00F97E90">
                            <w:r>
                              <w:t>Vruchtbaarheidsbeeldje                    hunnebed                                                 veenlijken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703580</wp:posOffset>
                      </wp:positionV>
                      <wp:extent cx="1657350" cy="1350010"/>
                      <wp:effectExtent l="9525" t="9525" r="9525" b="12065"/>
                      <wp:wrapNone/>
                      <wp:docPr id="4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1350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E90" w:rsidRDefault="00F97E90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31620" cy="1295400"/>
                                        <wp:effectExtent l="0" t="0" r="0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stonehenge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1620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1" style="position:absolute;margin-left:8.55pt;margin-top:55.4pt;width:130.5pt;height:10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">
                      <v:textbox>
                        <w:txbxContent>
                          <w:p w:rsidR="00F97E90" w:rsidRDefault="00F97E9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31620" cy="129540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oneheng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62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40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Oudheid: Stonehenge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Oudheid: Stonehenge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3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2E4C"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3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BCDC05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s1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664EC">
        <w:trPr>
          <w:trHeight w:val="4435"/>
        </w:trPr>
        <w:tc>
          <w:tcPr>
            <w:tcW w:w="0" w:type="auto"/>
            <w:shd w:val="clear" w:color="auto" w:fill="D99594" w:themeFill="accent2" w:themeFillTint="99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690880</wp:posOffset>
                      </wp:positionV>
                      <wp:extent cx="1619250" cy="1374140"/>
                      <wp:effectExtent l="9525" t="9525" r="9525" b="6985"/>
                      <wp:wrapNone/>
                      <wp:docPr id="37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64EC" w:rsidRDefault="00D664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04950" cy="1273175"/>
                                        <wp:effectExtent l="0" t="0" r="0" b="0"/>
                                        <wp:docPr id="3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beeldj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4950" cy="127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33" style="position:absolute;margin-left:10.15pt;margin-top:54.4pt;width:127.5pt;height:10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">
                      <v:textbox>
                        <w:txbxContent>
                          <w:p w:rsidR="00D664EC" w:rsidRDefault="00D664E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04950" cy="1273175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eeldj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2186305</wp:posOffset>
                      </wp:positionV>
                      <wp:extent cx="1704975" cy="657225"/>
                      <wp:effectExtent l="9525" t="9525" r="9525" b="9525"/>
                      <wp:wrapNone/>
                      <wp:docPr id="36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64EC" w:rsidRDefault="00D664EC">
                                  <w:r>
                                    <w:t xml:space="preserve">Veenlijken                                    </w:t>
                                  </w:r>
                                  <w:proofErr w:type="spellStart"/>
                                  <w:r>
                                    <w:t>stonehenge</w:t>
                                  </w:r>
                                  <w:proofErr w:type="spellEnd"/>
                                  <w:r>
                                    <w:t xml:space="preserve">                                </w:t>
                                  </w:r>
                                  <w:proofErr w:type="spellStart"/>
                                  <w:r>
                                    <w:t>hunnebed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34" style="position:absolute;margin-left:5.65pt;margin-top:172.15pt;width:134.2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">
                      <v:textbox>
                        <w:txbxContent>
                          <w:p w:rsidR="00D664EC" w:rsidRDefault="00D664EC">
                            <w:r>
                              <w:t>Veenlijken                                    stonehenge                                hunnebed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3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D7C9E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Oudheid: </w:t>
                                  </w:r>
                                  <w:r w:rsidRPr="002D7C9E">
                                    <w:t>vruchtbaarheidsbeeldjes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7/LQ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">
                      <v:textbox>
                        <w:txbxContent>
                          <w:p w:rsidR="00D564B7" w:rsidRPr="002D7C9E" w:rsidRDefault="002D7C9E">
                            <w:r>
                              <w:rPr>
                                <w:sz w:val="28"/>
                                <w:szCs w:val="28"/>
                              </w:rPr>
                              <w:t xml:space="preserve">Oudheid: </w:t>
                            </w:r>
                            <w:r w:rsidRPr="002D7C9E">
                              <w:t>vruchtbaarheidsbeeldjes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3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92AE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II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fz3mzImG&#10;OLrdRUhPs0n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BNJUII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D99594" w:themeFill="accent2" w:themeFillTint="99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2119630</wp:posOffset>
                      </wp:positionV>
                      <wp:extent cx="1906270" cy="695325"/>
                      <wp:effectExtent l="9525" t="9525" r="8255" b="9525"/>
                      <wp:wrapNone/>
                      <wp:docPr id="3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64EC" w:rsidRDefault="00D664EC">
                                  <w:proofErr w:type="spellStart"/>
                                  <w:r>
                                    <w:t>Hunnebed</w:t>
                                  </w:r>
                                  <w:proofErr w:type="spellEnd"/>
                                  <w:r>
                                    <w:t xml:space="preserve">                                        vruchtbaarheidsbeeldje                </w:t>
                                  </w:r>
                                  <w:proofErr w:type="spellStart"/>
                                  <w:r>
                                    <w:t>stonehenge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6" style="position:absolute;margin-left:-2.65pt;margin-top:166.9pt;width:150.1pt;height:5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">
                      <v:textbox>
                        <w:txbxContent>
                          <w:p w:rsidR="00D664EC" w:rsidRDefault="00D664EC">
                            <w:r>
                              <w:t>Hunnebed                                        vruchtbaarheidsbeeldje                stonehenge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700405</wp:posOffset>
                      </wp:positionV>
                      <wp:extent cx="1642745" cy="1352550"/>
                      <wp:effectExtent l="5080" t="9525" r="9525" b="9525"/>
                      <wp:wrapNone/>
                      <wp:docPr id="3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274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64EC" w:rsidRDefault="00D664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666875" cy="1365054"/>
                                        <wp:effectExtent l="0" t="0" r="0" b="0"/>
                                        <wp:docPr id="4" name="Afbeelding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veenlijk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8610" cy="13664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37" style="position:absolute;margin-left:7.5pt;margin-top:55.15pt;width:129.35pt;height:10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">
                      <v:textbox>
                        <w:txbxContent>
                          <w:p w:rsidR="00D664EC" w:rsidRDefault="00D664EC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666875" cy="1365054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veenlijk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610" cy="1366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3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Oudheid: veenlijken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KeLQ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GzKUp4tAgAAWQ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Oudheid: veenlijken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3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47EB6"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jEIg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AZTojE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2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694B69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BBB59" w:themeFill="accent3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2100580</wp:posOffset>
                      </wp:positionV>
                      <wp:extent cx="1933575" cy="628650"/>
                      <wp:effectExtent l="9525" t="9525" r="9525" b="9525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proofErr w:type="spellStart"/>
                                  <w:r>
                                    <w:t>Sphinx</w:t>
                                  </w:r>
                                  <w:proofErr w:type="spellEnd"/>
                                  <w:r>
                                    <w:t xml:space="preserve">                                       </w:t>
                                  </w:r>
                                  <w:proofErr w:type="spellStart"/>
                                  <w:r>
                                    <w:t>toetankamon</w:t>
                                  </w:r>
                                  <w:proofErr w:type="spellEnd"/>
                                  <w:r>
                                    <w:t xml:space="preserve">                            </w:t>
                                  </w:r>
                                  <w:proofErr w:type="spellStart"/>
                                  <w:r>
                                    <w:t>hierogliefen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9" style="position:absolute;margin-left:-2.7pt;margin-top:165.4pt;width:152.2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">
                      <v:textbox>
                        <w:txbxContent>
                          <w:p w:rsidR="00233560" w:rsidRDefault="00233560">
                            <w:r>
                              <w:t>Sphinx                                       toetankamon                            hierogliefen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626745</wp:posOffset>
                      </wp:positionV>
                      <wp:extent cx="1609725" cy="1438275"/>
                      <wp:effectExtent l="9525" t="12065" r="9525" b="6985"/>
                      <wp:wrapNone/>
                      <wp:docPr id="2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17320" cy="1390650"/>
                                        <wp:effectExtent l="0" t="0" r="0" b="0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yramids_of_giza_egypt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32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40" style="position:absolute;margin-left:19.05pt;margin-top:49.35pt;width:126.75pt;height:11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">
                      <v:textbox>
                        <w:txbxContent>
                          <w:p w:rsidR="00233560" w:rsidRDefault="0023356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417320" cy="1390650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yramids_of_giza_egyp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495300"/>
                      <wp:effectExtent l="5715" t="12065" r="6350" b="6985"/>
                      <wp:wrapNone/>
                      <wp:docPr id="2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2D7C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Egypte: piramides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11.1pt;width:127.3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PsLgIAAFk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">
                      <v:textbox>
                        <w:txbxContent>
                          <w:p w:rsidR="00D564B7" w:rsidRPr="00D564B7" w:rsidRDefault="002D7C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Egypte: piramides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25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719D9"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347A51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se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Cok+x4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664EC">
        <w:trPr>
          <w:trHeight w:val="4619"/>
        </w:trPr>
        <w:tc>
          <w:tcPr>
            <w:tcW w:w="0" w:type="auto"/>
            <w:shd w:val="clear" w:color="auto" w:fill="9BBB59" w:themeFill="accent3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2252345</wp:posOffset>
                      </wp:positionV>
                      <wp:extent cx="1938020" cy="577215"/>
                      <wp:effectExtent l="6350" t="12065" r="8255" b="10795"/>
                      <wp:wrapNone/>
                      <wp:docPr id="2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FC79E" id="Rectangle 13" o:spid="_x0000_s1026" style="position:absolute;margin-left:153.9pt;margin-top:177.3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D4IgIAAD4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2135505</wp:posOffset>
                      </wp:positionV>
                      <wp:extent cx="1885950" cy="658495"/>
                      <wp:effectExtent l="9525" t="9525" r="9525" b="8255"/>
                      <wp:wrapNone/>
                      <wp:docPr id="22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658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r>
                                    <w:t xml:space="preserve">Piramides                                        </w:t>
                                  </w:r>
                                  <w:proofErr w:type="spellStart"/>
                                  <w:r>
                                    <w:t>toetankamon</w:t>
                                  </w:r>
                                  <w:proofErr w:type="spellEnd"/>
                                  <w:r>
                                    <w:t xml:space="preserve">                                  </w:t>
                                  </w:r>
                                  <w:proofErr w:type="spellStart"/>
                                  <w:r>
                                    <w:t>hierogliefen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42" style="position:absolute;margin-left:-.35pt;margin-top:168.15pt;width:148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">
                      <v:textbox>
                        <w:txbxContent>
                          <w:p w:rsidR="00233560" w:rsidRDefault="00233560">
                            <w:r>
                              <w:t>Piramides                                        toetankamon                                  hierogliefen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678180</wp:posOffset>
                      </wp:positionV>
                      <wp:extent cx="1571625" cy="1400175"/>
                      <wp:effectExtent l="9525" t="9525" r="9525" b="9525"/>
                      <wp:wrapNone/>
                      <wp:docPr id="2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379220" cy="1285875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sphinx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220" cy="1285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43" style="position:absolute;margin-left:10.15pt;margin-top:53.4pt;width:123.75pt;height:11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">
                      <v:textbox>
                        <w:txbxContent>
                          <w:p w:rsidR="00233560" w:rsidRDefault="0023356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379220" cy="1285875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phinx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22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6985" t="13970" r="5080" b="12065"/>
                      <wp:wrapNone/>
                      <wp:docPr id="2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Egypte: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sphinx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4" type="#_x0000_t202" style="position:absolute;margin-left:9.2pt;margin-top:14pt;width:127.3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Egypte: sphinx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1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BABB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ZM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D84uZM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1784C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0yLw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BBB59" w:themeFill="accent3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2135505</wp:posOffset>
                      </wp:positionV>
                      <wp:extent cx="1938020" cy="675005"/>
                      <wp:effectExtent l="6350" t="9525" r="8255" b="10795"/>
                      <wp:wrapNone/>
                      <wp:docPr id="17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75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proofErr w:type="spellStart"/>
                                  <w:r>
                                    <w:t>Hierogliefen</w:t>
                                  </w:r>
                                  <w:proofErr w:type="spellEnd"/>
                                  <w:r>
                                    <w:t xml:space="preserve">                                piramides                                        </w:t>
                                  </w:r>
                                  <w:proofErr w:type="spellStart"/>
                                  <w:r>
                                    <w:t>sphinx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45" style="position:absolute;margin-left:-5.15pt;margin-top:168.15pt;width:152.6pt;height:5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aMLQIAAFEEAAAOAAAAZHJzL2Uyb0RvYy54bWysVNuO0zAQfUfiHyy/01xodt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">
                      <v:textbox>
                        <w:txbxContent>
                          <w:p w:rsidR="00233560" w:rsidRDefault="00233560">
                            <w:r>
                              <w:t>Hierogliefen                                piramides                                        sphinx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742315</wp:posOffset>
                      </wp:positionV>
                      <wp:extent cx="1616710" cy="1359535"/>
                      <wp:effectExtent l="7620" t="6985" r="13970" b="5080"/>
                      <wp:wrapNone/>
                      <wp:docPr id="1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3560" w:rsidRDefault="00233560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19555" cy="1228725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tutankhamun-1856714_960_720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555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46" style="position:absolute;margin-left:15.2pt;margin-top:58.45pt;width:127.3pt;height:10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">
                      <v:textbox>
                        <w:txbxContent>
                          <w:p w:rsidR="00233560" w:rsidRDefault="0023356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19555" cy="122872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utankhamun-1856714_960_72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15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Egypte: masker van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Toetankamon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Egypte: masker van Toetankamon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5E4E44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QP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b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v4xED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9BBB59" w:themeFill="accent3"/>
          </w:tcPr>
          <w:p w:rsidR="00D074BE" w:rsidRDefault="005038B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20240" cy="681355"/>
                      <wp:effectExtent l="10795" t="13970" r="12065" b="9525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68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0E73" w:rsidRDefault="00700E73">
                                  <w:proofErr w:type="spellStart"/>
                                  <w:r>
                                    <w:t>Sphinx</w:t>
                                  </w:r>
                                  <w:proofErr w:type="spellEnd"/>
                                  <w:r>
                                    <w:t xml:space="preserve">                                                </w:t>
                                  </w:r>
                                  <w:proofErr w:type="spellStart"/>
                                  <w:r>
                                    <w:t>toetankamon</w:t>
                                  </w:r>
                                  <w:proofErr w:type="spellEnd"/>
                                  <w:r>
                                    <w:t xml:space="preserve">                                    piramides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48" style="position:absolute;margin-left:-1.1pt;margin-top:165.5pt;width:151.2pt;height:5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">
                      <v:textbox>
                        <w:txbxContent>
                          <w:p w:rsidR="00700E73" w:rsidRDefault="00700E73">
                            <w:r>
                              <w:t>Sphinx                                                toetankamon                                    piramides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763905</wp:posOffset>
                      </wp:positionV>
                      <wp:extent cx="1543050" cy="1304925"/>
                      <wp:effectExtent l="9525" t="9525" r="9525" b="9525"/>
                      <wp:wrapNone/>
                      <wp:docPr id="1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0E73" w:rsidRDefault="00700E73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350645" cy="1276350"/>
                                        <wp:effectExtent l="0" t="0" r="0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abc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0645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49" style="position:absolute;margin-left:10.8pt;margin-top:60.15pt;width:121.5pt;height:10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">
                      <v:textbox>
                        <w:txbxContent>
                          <w:p w:rsidR="00700E73" w:rsidRDefault="00700E73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350645" cy="12763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bc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64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Egypte: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hierogliefen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0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Egypte: hierogliefen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804B1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0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DxNdz0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C7853C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ocLwIAAGI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BE"/>
    <w:rsid w:val="00063A57"/>
    <w:rsid w:val="001A7554"/>
    <w:rsid w:val="00233560"/>
    <w:rsid w:val="002D7C9E"/>
    <w:rsid w:val="005038B6"/>
    <w:rsid w:val="00700E73"/>
    <w:rsid w:val="00A72800"/>
    <w:rsid w:val="00AC0DC8"/>
    <w:rsid w:val="00AE0E49"/>
    <w:rsid w:val="00C43E97"/>
    <w:rsid w:val="00CC4FFA"/>
    <w:rsid w:val="00D074BE"/>
    <w:rsid w:val="00D564B7"/>
    <w:rsid w:val="00D664EC"/>
    <w:rsid w:val="00F9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135A6-F202-4F06-93E8-73A54566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5.jp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5" Type="http://schemas.openxmlformats.org/officeDocument/2006/relationships/image" Target="media/image60.jpg"/><Relationship Id="rId10" Type="http://schemas.openxmlformats.org/officeDocument/2006/relationships/image" Target="media/image4.jpg"/><Relationship Id="rId19" Type="http://schemas.openxmlformats.org/officeDocument/2006/relationships/image" Target="media/image80.pn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CE088E34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Naimo Hamud Ali</cp:lastModifiedBy>
  <cp:revision>2</cp:revision>
  <cp:lastPrinted>2014-08-31T08:17:00Z</cp:lastPrinted>
  <dcterms:created xsi:type="dcterms:W3CDTF">2018-11-02T10:21:00Z</dcterms:created>
  <dcterms:modified xsi:type="dcterms:W3CDTF">2018-11-02T10:21:00Z</dcterms:modified>
</cp:coreProperties>
</file>